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9758C" w14:textId="77777777" w:rsidR="0000683E" w:rsidRPr="000B0386" w:rsidRDefault="0000683E" w:rsidP="00403F77">
      <w:pPr>
        <w:rPr>
          <w:rFonts w:asciiTheme="minorHAnsi" w:hAnsiTheme="minorHAnsi"/>
        </w:rPr>
      </w:pPr>
    </w:p>
    <w:p w14:paraId="1BAF39C1" w14:textId="59BD1A35" w:rsidR="00CE57E1" w:rsidRPr="000B0386" w:rsidRDefault="00CE57E1" w:rsidP="00403F77">
      <w:pPr>
        <w:pStyle w:val="Title"/>
        <w:rPr>
          <w:rFonts w:asciiTheme="minorHAnsi" w:hAnsiTheme="minorHAnsi"/>
        </w:rPr>
      </w:pPr>
      <w:r w:rsidRPr="000B0386">
        <w:rPr>
          <w:rFonts w:asciiTheme="minorHAnsi" w:hAnsiTheme="minorHAnsi"/>
        </w:rPr>
        <w:t xml:space="preserve">Safety in Practice </w:t>
      </w:r>
      <w:r w:rsidR="00502172" w:rsidRPr="000B0386">
        <w:rPr>
          <w:rFonts w:asciiTheme="minorHAnsi" w:hAnsiTheme="minorHAnsi"/>
        </w:rPr>
        <w:t>Alumni Network</w:t>
      </w:r>
      <w:r w:rsidR="008169FF">
        <w:rPr>
          <w:rFonts w:asciiTheme="minorHAnsi" w:hAnsiTheme="minorHAnsi"/>
        </w:rPr>
        <w:t xml:space="preserve"> </w:t>
      </w:r>
    </w:p>
    <w:p w14:paraId="2C4755F0" w14:textId="30D19032" w:rsidR="00502172" w:rsidRPr="000B0386" w:rsidRDefault="00502172" w:rsidP="00403F77">
      <w:pPr>
        <w:rPr>
          <w:rFonts w:asciiTheme="minorHAnsi" w:hAnsiTheme="minorHAnsi"/>
        </w:rPr>
      </w:pPr>
      <w:r w:rsidRPr="000B0386">
        <w:rPr>
          <w:rFonts w:asciiTheme="minorHAnsi" w:hAnsiTheme="minorHAnsi"/>
        </w:rPr>
        <w:t xml:space="preserve">After </w:t>
      </w:r>
      <w:r w:rsidR="00C379F6" w:rsidRPr="000B0386">
        <w:rPr>
          <w:rFonts w:asciiTheme="minorHAnsi" w:hAnsiTheme="minorHAnsi"/>
        </w:rPr>
        <w:t>three</w:t>
      </w:r>
      <w:r w:rsidR="00A3221C">
        <w:rPr>
          <w:rFonts w:asciiTheme="minorHAnsi" w:hAnsiTheme="minorHAnsi"/>
        </w:rPr>
        <w:t xml:space="preserve"> years of supported</w:t>
      </w:r>
      <w:r w:rsidRPr="000B0386">
        <w:rPr>
          <w:rFonts w:asciiTheme="minorHAnsi" w:hAnsiTheme="minorHAnsi"/>
        </w:rPr>
        <w:t xml:space="preserve"> participation in the Safety in Practice </w:t>
      </w:r>
      <w:r w:rsidR="00C379F6" w:rsidRPr="000B0386">
        <w:rPr>
          <w:rFonts w:asciiTheme="minorHAnsi" w:hAnsiTheme="minorHAnsi"/>
        </w:rPr>
        <w:t xml:space="preserve">(SiP) </w:t>
      </w:r>
      <w:r w:rsidRPr="000B0386">
        <w:rPr>
          <w:rFonts w:asciiTheme="minorHAnsi" w:hAnsiTheme="minorHAnsi"/>
        </w:rPr>
        <w:t xml:space="preserve">programme </w:t>
      </w:r>
      <w:r w:rsidR="009B7CC8">
        <w:rPr>
          <w:rFonts w:asciiTheme="minorHAnsi" w:hAnsiTheme="minorHAnsi"/>
        </w:rPr>
        <w:t>you now</w:t>
      </w:r>
      <w:r w:rsidRPr="000B0386">
        <w:rPr>
          <w:rFonts w:asciiTheme="minorHAnsi" w:hAnsiTheme="minorHAnsi"/>
        </w:rPr>
        <w:t xml:space="preserve"> have the quality improvement skills, kn</w:t>
      </w:r>
      <w:r w:rsidR="009B7CC8">
        <w:rPr>
          <w:rFonts w:asciiTheme="minorHAnsi" w:hAnsiTheme="minorHAnsi"/>
        </w:rPr>
        <w:t>owledge and experience that you need to continue with your</w:t>
      </w:r>
      <w:r w:rsidRPr="000B0386">
        <w:rPr>
          <w:rFonts w:asciiTheme="minorHAnsi" w:hAnsiTheme="minorHAnsi"/>
        </w:rPr>
        <w:t xml:space="preserve"> </w:t>
      </w:r>
      <w:r w:rsidR="000B0386" w:rsidRPr="000B0386">
        <w:rPr>
          <w:rFonts w:asciiTheme="minorHAnsi" w:hAnsiTheme="minorHAnsi"/>
        </w:rPr>
        <w:t>on-going</w:t>
      </w:r>
      <w:r w:rsidRPr="000B0386">
        <w:rPr>
          <w:rFonts w:asciiTheme="minorHAnsi" w:hAnsiTheme="minorHAnsi"/>
        </w:rPr>
        <w:t xml:space="preserve"> quality improvement journey independently.</w:t>
      </w:r>
      <w:r w:rsidR="00C379F6" w:rsidRPr="000B0386">
        <w:rPr>
          <w:rFonts w:asciiTheme="minorHAnsi" w:hAnsiTheme="minorHAnsi"/>
        </w:rPr>
        <w:t xml:space="preserve">  </w:t>
      </w:r>
      <w:r w:rsidR="009B7CC8">
        <w:rPr>
          <w:rFonts w:asciiTheme="minorHAnsi" w:hAnsiTheme="minorHAnsi"/>
        </w:rPr>
        <w:t>We hope that these</w:t>
      </w:r>
      <w:r w:rsidR="00C379F6" w:rsidRPr="000B0386">
        <w:rPr>
          <w:rFonts w:asciiTheme="minorHAnsi" w:hAnsiTheme="minorHAnsi"/>
        </w:rPr>
        <w:t xml:space="preserve"> improvement</w:t>
      </w:r>
      <w:r w:rsidR="009B7CC8">
        <w:rPr>
          <w:rFonts w:asciiTheme="minorHAnsi" w:hAnsiTheme="minorHAnsi"/>
        </w:rPr>
        <w:t>s</w:t>
      </w:r>
      <w:r w:rsidR="00C379F6" w:rsidRPr="000B0386">
        <w:rPr>
          <w:rFonts w:asciiTheme="minorHAnsi" w:hAnsiTheme="minorHAnsi"/>
        </w:rPr>
        <w:t xml:space="preserve"> will be undertaken as business </w:t>
      </w:r>
      <w:r w:rsidR="009B7CC8">
        <w:rPr>
          <w:rFonts w:asciiTheme="minorHAnsi" w:hAnsiTheme="minorHAnsi"/>
        </w:rPr>
        <w:t>as usual within the culture of your</w:t>
      </w:r>
      <w:r w:rsidR="00C379F6" w:rsidRPr="000B0386">
        <w:rPr>
          <w:rFonts w:asciiTheme="minorHAnsi" w:hAnsiTheme="minorHAnsi"/>
        </w:rPr>
        <w:t xml:space="preserve"> team’s </w:t>
      </w:r>
      <w:r w:rsidR="00FF54FF" w:rsidRPr="000B0386">
        <w:rPr>
          <w:rFonts w:asciiTheme="minorHAnsi" w:hAnsiTheme="minorHAnsi"/>
        </w:rPr>
        <w:t>work.</w:t>
      </w:r>
      <w:r w:rsidR="00C379F6" w:rsidRPr="000B0386">
        <w:rPr>
          <w:rFonts w:asciiTheme="minorHAnsi" w:hAnsiTheme="minorHAnsi"/>
        </w:rPr>
        <w:t xml:space="preserve">  </w:t>
      </w:r>
    </w:p>
    <w:p w14:paraId="35F5415F" w14:textId="77777777" w:rsidR="005A4EA3" w:rsidRDefault="005A4EA3" w:rsidP="00403F77">
      <w:pPr>
        <w:rPr>
          <w:rFonts w:asciiTheme="minorHAnsi" w:hAnsiTheme="minorHAnsi"/>
        </w:rPr>
      </w:pPr>
    </w:p>
    <w:p w14:paraId="7748439D" w14:textId="5F47D842" w:rsidR="00502172" w:rsidRPr="000B0386" w:rsidRDefault="005A4EA3" w:rsidP="00403F7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a </w:t>
      </w:r>
      <w:r w:rsidR="00502172" w:rsidRPr="000B0386">
        <w:rPr>
          <w:rFonts w:asciiTheme="minorHAnsi" w:hAnsiTheme="minorHAnsi"/>
        </w:rPr>
        <w:t>part of the Safety in Practice Alumni Network</w:t>
      </w:r>
      <w:r>
        <w:rPr>
          <w:rFonts w:asciiTheme="minorHAnsi" w:hAnsiTheme="minorHAnsi"/>
        </w:rPr>
        <w:t xml:space="preserve"> you</w:t>
      </w:r>
      <w:r w:rsidR="00502172" w:rsidRPr="000B0386">
        <w:rPr>
          <w:rFonts w:asciiTheme="minorHAnsi" w:hAnsiTheme="minorHAnsi"/>
        </w:rPr>
        <w:t xml:space="preserve"> will</w:t>
      </w:r>
      <w:r>
        <w:rPr>
          <w:rFonts w:asciiTheme="minorHAnsi" w:hAnsiTheme="minorHAnsi"/>
        </w:rPr>
        <w:t xml:space="preserve"> be</w:t>
      </w:r>
      <w:r w:rsidR="00502172" w:rsidRPr="000B0386">
        <w:rPr>
          <w:rFonts w:asciiTheme="minorHAnsi" w:hAnsiTheme="minorHAnsi"/>
        </w:rPr>
        <w:t xml:space="preserve"> provide</w:t>
      </w:r>
      <w:r>
        <w:rPr>
          <w:rFonts w:asciiTheme="minorHAnsi" w:hAnsiTheme="minorHAnsi"/>
        </w:rPr>
        <w:t>d with</w:t>
      </w:r>
      <w:r w:rsidR="00502172" w:rsidRPr="000B0386">
        <w:rPr>
          <w:rFonts w:asciiTheme="minorHAnsi" w:hAnsiTheme="minorHAnsi"/>
        </w:rPr>
        <w:t xml:space="preserve"> on</w:t>
      </w:r>
      <w:r>
        <w:rPr>
          <w:rFonts w:asciiTheme="minorHAnsi" w:hAnsiTheme="minorHAnsi"/>
        </w:rPr>
        <w:t>-</w:t>
      </w:r>
      <w:r w:rsidR="00502172" w:rsidRPr="000B0386">
        <w:rPr>
          <w:rFonts w:asciiTheme="minorHAnsi" w:hAnsiTheme="minorHAnsi"/>
        </w:rPr>
        <w:t>going access to resources and some support</w:t>
      </w:r>
      <w:r>
        <w:rPr>
          <w:rFonts w:asciiTheme="minorHAnsi" w:hAnsiTheme="minorHAnsi"/>
        </w:rPr>
        <w:t xml:space="preserve">. This is to help you </w:t>
      </w:r>
      <w:r w:rsidR="00502172" w:rsidRPr="000B0386">
        <w:rPr>
          <w:rFonts w:asciiTheme="minorHAnsi" w:hAnsiTheme="minorHAnsi"/>
        </w:rPr>
        <w:t>su</w:t>
      </w:r>
      <w:r>
        <w:rPr>
          <w:rFonts w:asciiTheme="minorHAnsi" w:hAnsiTheme="minorHAnsi"/>
        </w:rPr>
        <w:t>stain the improvements that you</w:t>
      </w:r>
      <w:r w:rsidR="00502172" w:rsidRPr="000B0386">
        <w:rPr>
          <w:rFonts w:asciiTheme="minorHAnsi" w:hAnsiTheme="minorHAnsi"/>
        </w:rPr>
        <w:t xml:space="preserve"> have</w:t>
      </w:r>
      <w:r>
        <w:rPr>
          <w:rFonts w:asciiTheme="minorHAnsi" w:hAnsiTheme="minorHAnsi"/>
        </w:rPr>
        <w:t xml:space="preserve"> already</w:t>
      </w:r>
      <w:r w:rsidR="00502172" w:rsidRPr="000B0386">
        <w:rPr>
          <w:rFonts w:asciiTheme="minorHAnsi" w:hAnsiTheme="minorHAnsi"/>
        </w:rPr>
        <w:t xml:space="preserve"> made, </w:t>
      </w:r>
      <w:r w:rsidR="00AE6ABB" w:rsidRPr="000B0386">
        <w:rPr>
          <w:rFonts w:asciiTheme="minorHAnsi" w:hAnsiTheme="minorHAnsi"/>
        </w:rPr>
        <w:t>and identify</w:t>
      </w:r>
      <w:r>
        <w:rPr>
          <w:rFonts w:asciiTheme="minorHAnsi" w:hAnsiTheme="minorHAnsi"/>
        </w:rPr>
        <w:t xml:space="preserve"> new</w:t>
      </w:r>
      <w:r w:rsidR="00502172" w:rsidRPr="000B0386">
        <w:rPr>
          <w:rFonts w:asciiTheme="minorHAnsi" w:hAnsiTheme="minorHAnsi"/>
        </w:rPr>
        <w:t xml:space="preserve"> quality improvement </w:t>
      </w:r>
      <w:r w:rsidR="00AE6ABB" w:rsidRPr="000B0386">
        <w:rPr>
          <w:rFonts w:asciiTheme="minorHAnsi" w:hAnsiTheme="minorHAnsi"/>
        </w:rPr>
        <w:t xml:space="preserve">opportunities </w:t>
      </w:r>
      <w:r w:rsidR="00502172" w:rsidRPr="000B0386">
        <w:rPr>
          <w:rFonts w:asciiTheme="minorHAnsi" w:hAnsiTheme="minorHAnsi"/>
        </w:rPr>
        <w:t>in other areas.</w:t>
      </w:r>
      <w:r w:rsidR="0023037E" w:rsidRPr="000B038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 network will also keep you</w:t>
      </w:r>
      <w:r w:rsidR="00502172" w:rsidRPr="000B0386">
        <w:rPr>
          <w:rFonts w:asciiTheme="minorHAnsi" w:hAnsiTheme="minorHAnsi"/>
        </w:rPr>
        <w:t xml:space="preserve"> connected with updates and news in the area of safety and quality improvement.</w:t>
      </w:r>
      <w:r w:rsidR="008641D7">
        <w:rPr>
          <w:rFonts w:asciiTheme="minorHAnsi" w:hAnsiTheme="minorHAnsi"/>
        </w:rPr>
        <w:t xml:space="preserve"> Please note there is no financial reimbursement for involvement in the Alumni Network. </w:t>
      </w:r>
    </w:p>
    <w:p w14:paraId="2A56DD31" w14:textId="77777777" w:rsidR="002376D2" w:rsidRPr="000B0386" w:rsidRDefault="002376D2" w:rsidP="00403F77">
      <w:pPr>
        <w:rPr>
          <w:rFonts w:asciiTheme="minorHAnsi" w:hAnsiTheme="minorHAnsi"/>
        </w:rPr>
      </w:pPr>
    </w:p>
    <w:p w14:paraId="2F723EF2" w14:textId="020801A6" w:rsidR="002B2E81" w:rsidRDefault="002B2E81" w:rsidP="002B2E81">
      <w:pPr>
        <w:pStyle w:val="Subtitle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1</w:t>
      </w:r>
      <w:r w:rsidRPr="001D1058">
        <w:rPr>
          <w:rFonts w:asciiTheme="minorHAnsi" w:hAnsiTheme="minorHAnsi"/>
          <w:sz w:val="32"/>
          <w:szCs w:val="32"/>
        </w:rPr>
        <w:t xml:space="preserve">. Ongoing support provided </w:t>
      </w:r>
    </w:p>
    <w:p w14:paraId="4CE5A76D" w14:textId="77777777" w:rsidR="002B2E81" w:rsidRPr="001D1058" w:rsidRDefault="002B2E81" w:rsidP="002B2E81"/>
    <w:p w14:paraId="2154CE73" w14:textId="77777777" w:rsidR="002B2E81" w:rsidRPr="001D1058" w:rsidRDefault="002B2E81" w:rsidP="002B2E81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As part of the Alumni Network, you will</w:t>
      </w:r>
      <w:r w:rsidRPr="001D1058">
        <w:rPr>
          <w:rFonts w:asciiTheme="minorHAnsi" w:hAnsiTheme="minorHAnsi"/>
          <w:lang w:val="en-GB"/>
        </w:rPr>
        <w:t xml:space="preserve"> </w:t>
      </w:r>
    </w:p>
    <w:p w14:paraId="4D80E10D" w14:textId="77777777" w:rsidR="002B2E81" w:rsidRDefault="002B2E81" w:rsidP="002B2E81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  <w:lang w:val="en-GB"/>
        </w:rPr>
      </w:pPr>
      <w:r w:rsidRPr="002B2E81">
        <w:rPr>
          <w:rFonts w:asciiTheme="minorHAnsi" w:hAnsiTheme="minorHAnsi"/>
          <w:sz w:val="22"/>
          <w:szCs w:val="22"/>
          <w:lang w:val="en-GB"/>
        </w:rPr>
        <w:t xml:space="preserve">Have access to </w:t>
      </w:r>
      <w:r>
        <w:rPr>
          <w:rFonts w:asciiTheme="minorHAnsi" w:hAnsiTheme="minorHAnsi"/>
          <w:sz w:val="22"/>
          <w:szCs w:val="22"/>
          <w:lang w:val="en-GB"/>
        </w:rPr>
        <w:t>the SiP website and associated resources</w:t>
      </w:r>
    </w:p>
    <w:p w14:paraId="6446904E" w14:textId="77777777" w:rsidR="002B2E81" w:rsidRPr="002B2E81" w:rsidRDefault="002B2E81" w:rsidP="002B2E81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Receive a</w:t>
      </w:r>
      <w:r w:rsidRPr="002B2E81">
        <w:rPr>
          <w:rFonts w:asciiTheme="minorHAnsi" w:hAnsiTheme="minorHAnsi"/>
          <w:sz w:val="22"/>
          <w:szCs w:val="22"/>
          <w:lang w:val="en-GB"/>
        </w:rPr>
        <w:t xml:space="preserve">dvice and support from the </w:t>
      </w:r>
      <w:r>
        <w:rPr>
          <w:rFonts w:asciiTheme="minorHAnsi" w:hAnsiTheme="minorHAnsi"/>
          <w:sz w:val="22"/>
          <w:szCs w:val="22"/>
          <w:lang w:val="en-GB"/>
        </w:rPr>
        <w:t>Project Team if required</w:t>
      </w:r>
    </w:p>
    <w:p w14:paraId="021ADF59" w14:textId="77777777" w:rsidR="002B2E81" w:rsidRPr="002B2E81" w:rsidRDefault="002B2E81" w:rsidP="002B2E81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 xml:space="preserve">Be subscribed to an Alumni Newsletter </w:t>
      </w:r>
    </w:p>
    <w:p w14:paraId="5BF71918" w14:textId="77777777" w:rsidR="002B2E81" w:rsidRDefault="002B2E81" w:rsidP="00403F77">
      <w:pPr>
        <w:rPr>
          <w:rFonts w:asciiTheme="minorHAnsi" w:hAnsiTheme="minorHAnsi"/>
          <w:i/>
          <w:sz w:val="32"/>
          <w:szCs w:val="32"/>
        </w:rPr>
      </w:pPr>
    </w:p>
    <w:p w14:paraId="2B31F3BF" w14:textId="2DCF5B79" w:rsidR="00502172" w:rsidRPr="008641D7" w:rsidRDefault="002B2E81" w:rsidP="00403F77">
      <w:pPr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2</w:t>
      </w:r>
      <w:r w:rsidR="00E8363D" w:rsidRPr="001D1058">
        <w:rPr>
          <w:rFonts w:asciiTheme="minorHAnsi" w:hAnsiTheme="minorHAnsi"/>
          <w:i/>
          <w:sz w:val="32"/>
          <w:szCs w:val="32"/>
        </w:rPr>
        <w:t xml:space="preserve">. </w:t>
      </w:r>
      <w:r w:rsidR="002376D2" w:rsidRPr="001D1058">
        <w:rPr>
          <w:rFonts w:asciiTheme="minorHAnsi" w:hAnsiTheme="minorHAnsi"/>
          <w:i/>
          <w:sz w:val="32"/>
          <w:szCs w:val="32"/>
        </w:rPr>
        <w:t>Certification</w:t>
      </w:r>
      <w:r w:rsidR="008641D7">
        <w:rPr>
          <w:rFonts w:asciiTheme="minorHAnsi" w:hAnsiTheme="minorHAnsi"/>
          <w:b/>
          <w:noProof/>
          <w:lang w:eastAsia="en-NZ"/>
        </w:rPr>
        <w:drawing>
          <wp:inline distT="0" distB="0" distL="0" distR="0" wp14:anchorId="5C1150BB" wp14:editId="5315C58C">
            <wp:extent cx="6196519" cy="3686783"/>
            <wp:effectExtent l="38100" t="0" r="1397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663885A" w14:textId="77777777" w:rsidR="00E8363D" w:rsidRPr="000B0386" w:rsidRDefault="00E8363D" w:rsidP="000B0386">
      <w:pPr>
        <w:rPr>
          <w:rFonts w:asciiTheme="minorHAnsi" w:hAnsiTheme="minorHAnsi"/>
        </w:rPr>
      </w:pPr>
    </w:p>
    <w:p w14:paraId="375C9285" w14:textId="4C39B2CA" w:rsidR="00CE57E1" w:rsidRPr="001D1058" w:rsidRDefault="00E8363D" w:rsidP="001D1058">
      <w:pPr>
        <w:pStyle w:val="Subtitle"/>
        <w:rPr>
          <w:rFonts w:asciiTheme="minorHAnsi" w:hAnsiTheme="minorHAnsi"/>
          <w:sz w:val="32"/>
          <w:szCs w:val="32"/>
        </w:rPr>
      </w:pPr>
      <w:r w:rsidRPr="001D1058">
        <w:rPr>
          <w:rFonts w:asciiTheme="minorHAnsi" w:hAnsiTheme="minorHAnsi"/>
          <w:sz w:val="32"/>
          <w:szCs w:val="32"/>
        </w:rPr>
        <w:t>3. Certification maintenance requirements</w:t>
      </w:r>
    </w:p>
    <w:p w14:paraId="756DD5C0" w14:textId="262C3D1B" w:rsidR="00CE57E1" w:rsidRPr="006F6EA5" w:rsidRDefault="00E8363D" w:rsidP="00403F77">
      <w:pPr>
        <w:pStyle w:val="Heading2"/>
        <w:rPr>
          <w:rFonts w:asciiTheme="minorHAnsi" w:hAnsiTheme="minorHAnsi"/>
          <w:sz w:val="22"/>
          <w:szCs w:val="22"/>
        </w:rPr>
      </w:pPr>
      <w:r w:rsidRPr="006F6EA5">
        <w:rPr>
          <w:rFonts w:asciiTheme="minorHAnsi" w:hAnsiTheme="minorHAnsi"/>
          <w:sz w:val="22"/>
          <w:szCs w:val="22"/>
        </w:rPr>
        <w:t xml:space="preserve">3.1 </w:t>
      </w:r>
      <w:r w:rsidR="002376D2" w:rsidRPr="006F6EA5">
        <w:rPr>
          <w:rFonts w:asciiTheme="minorHAnsi" w:hAnsiTheme="minorHAnsi"/>
          <w:sz w:val="22"/>
          <w:szCs w:val="22"/>
        </w:rPr>
        <w:t xml:space="preserve">Ongoing </w:t>
      </w:r>
      <w:r w:rsidR="00A807B4" w:rsidRPr="006F6EA5">
        <w:rPr>
          <w:rFonts w:asciiTheme="minorHAnsi" w:hAnsiTheme="minorHAnsi"/>
          <w:sz w:val="22"/>
          <w:szCs w:val="22"/>
        </w:rPr>
        <w:t xml:space="preserve">data </w:t>
      </w:r>
      <w:r w:rsidR="00FF54FF" w:rsidRPr="006F6EA5">
        <w:rPr>
          <w:rFonts w:asciiTheme="minorHAnsi" w:hAnsiTheme="minorHAnsi"/>
          <w:sz w:val="22"/>
          <w:szCs w:val="22"/>
        </w:rPr>
        <w:t xml:space="preserve">and reflections </w:t>
      </w:r>
      <w:r w:rsidR="002376D2" w:rsidRPr="006F6EA5">
        <w:rPr>
          <w:rFonts w:asciiTheme="minorHAnsi" w:hAnsiTheme="minorHAnsi"/>
          <w:sz w:val="22"/>
          <w:szCs w:val="22"/>
        </w:rPr>
        <w:t>f</w:t>
      </w:r>
      <w:r w:rsidR="00900710" w:rsidRPr="006F6EA5">
        <w:rPr>
          <w:rFonts w:asciiTheme="minorHAnsi" w:hAnsiTheme="minorHAnsi"/>
          <w:sz w:val="22"/>
          <w:szCs w:val="22"/>
        </w:rPr>
        <w:t>or modules previously completed</w:t>
      </w:r>
    </w:p>
    <w:p w14:paraId="11AE1400" w14:textId="77777777" w:rsidR="00CE57E1" w:rsidRPr="006F6EA5" w:rsidRDefault="00CE57E1" w:rsidP="00403F77">
      <w:pPr>
        <w:rPr>
          <w:rFonts w:asciiTheme="minorHAnsi" w:hAnsiTheme="minorHAnsi"/>
          <w:b/>
          <w:bCs/>
        </w:rPr>
      </w:pPr>
    </w:p>
    <w:p w14:paraId="5E41F12E" w14:textId="7D7D0ADE" w:rsidR="00900710" w:rsidRPr="006F6EA5" w:rsidRDefault="00286122" w:rsidP="00403F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In November you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will submit</w:t>
      </w:r>
      <w:r w:rsidR="00E8363D" w:rsidRPr="006F6EA5">
        <w:rPr>
          <w:rFonts w:asciiTheme="minorHAnsi" w:hAnsiTheme="minorHAnsi"/>
          <w:bCs/>
          <w:sz w:val="22"/>
          <w:szCs w:val="22"/>
        </w:rPr>
        <w:t xml:space="preserve"> audit d</w:t>
      </w:r>
      <w:r w:rsidR="00A807B4" w:rsidRPr="006F6EA5">
        <w:rPr>
          <w:rFonts w:asciiTheme="minorHAnsi" w:hAnsiTheme="minorHAnsi"/>
          <w:bCs/>
          <w:sz w:val="22"/>
          <w:szCs w:val="22"/>
        </w:rPr>
        <w:t>ata</w:t>
      </w:r>
      <w:r w:rsidR="00E8363D" w:rsidRPr="006F6EA5">
        <w:rPr>
          <w:rFonts w:asciiTheme="minorHAnsi" w:hAnsiTheme="minorHAnsi"/>
          <w:bCs/>
          <w:sz w:val="22"/>
          <w:szCs w:val="22"/>
        </w:rPr>
        <w:t xml:space="preserve"> from October along with</w:t>
      </w:r>
      <w:r w:rsidR="00A40916" w:rsidRPr="006F6EA5">
        <w:rPr>
          <w:rFonts w:asciiTheme="minorHAnsi" w:hAnsiTheme="minorHAnsi"/>
          <w:bCs/>
          <w:sz w:val="22"/>
          <w:szCs w:val="22"/>
        </w:rPr>
        <w:t xml:space="preserve"> </w:t>
      </w:r>
      <w:r w:rsidR="00E8363D" w:rsidRPr="006F6EA5">
        <w:rPr>
          <w:rFonts w:asciiTheme="minorHAnsi" w:hAnsiTheme="minorHAnsi"/>
          <w:bCs/>
          <w:sz w:val="22"/>
          <w:szCs w:val="22"/>
        </w:rPr>
        <w:t>a</w:t>
      </w:r>
      <w:r w:rsidR="00A40916" w:rsidRPr="006F6EA5">
        <w:rPr>
          <w:rFonts w:asciiTheme="minorHAnsi" w:hAnsiTheme="minorHAnsi"/>
          <w:bCs/>
          <w:sz w:val="22"/>
          <w:szCs w:val="22"/>
        </w:rPr>
        <w:t xml:space="preserve"> reflection</w:t>
      </w:r>
      <w:r w:rsidR="00A807B4" w:rsidRPr="006F6EA5">
        <w:rPr>
          <w:rFonts w:asciiTheme="minorHAnsi" w:hAnsiTheme="minorHAnsi"/>
          <w:bCs/>
          <w:sz w:val="22"/>
          <w:szCs w:val="22"/>
        </w:rPr>
        <w:t xml:space="preserve"> for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each </w:t>
      </w:r>
      <w:r w:rsidR="000B0386" w:rsidRPr="006F6EA5">
        <w:rPr>
          <w:rFonts w:asciiTheme="minorHAnsi" w:hAnsiTheme="minorHAnsi"/>
          <w:bCs/>
          <w:sz w:val="22"/>
          <w:szCs w:val="22"/>
        </w:rPr>
        <w:t>of two</w:t>
      </w:r>
      <w:r w:rsidR="00A3221C">
        <w:rPr>
          <w:rFonts w:asciiTheme="minorHAnsi" w:hAnsiTheme="minorHAnsi"/>
          <w:bCs/>
          <w:sz w:val="22"/>
          <w:szCs w:val="22"/>
        </w:rPr>
        <w:t xml:space="preserve"> clinical</w:t>
      </w:r>
      <w:r w:rsidR="003A2B32">
        <w:rPr>
          <w:rFonts w:asciiTheme="minorHAnsi" w:hAnsiTheme="minorHAnsi"/>
          <w:bCs/>
          <w:sz w:val="22"/>
          <w:szCs w:val="22"/>
        </w:rPr>
        <w:t xml:space="preserve"> modules you</w:t>
      </w:r>
      <w:r>
        <w:rPr>
          <w:rFonts w:asciiTheme="minorHAnsi" w:hAnsiTheme="minorHAnsi"/>
          <w:bCs/>
          <w:sz w:val="22"/>
          <w:szCs w:val="22"/>
        </w:rPr>
        <w:t xml:space="preserve"> have previously undertaken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 </w:t>
      </w:r>
    </w:p>
    <w:p w14:paraId="22CE5FDC" w14:textId="3FDDC322" w:rsidR="00F55952" w:rsidRPr="006F6EA5" w:rsidRDefault="00286122" w:rsidP="00403F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If you</w:t>
      </w:r>
      <w:r w:rsidR="003A2B32">
        <w:rPr>
          <w:rFonts w:asciiTheme="minorHAnsi" w:hAnsiTheme="minorHAnsi"/>
          <w:bCs/>
          <w:sz w:val="22"/>
          <w:szCs w:val="22"/>
        </w:rPr>
        <w:t>’re</w:t>
      </w:r>
      <w:r>
        <w:rPr>
          <w:rFonts w:asciiTheme="minorHAnsi" w:hAnsiTheme="minorHAnsi"/>
          <w:bCs/>
          <w:sz w:val="22"/>
          <w:szCs w:val="22"/>
        </w:rPr>
        <w:t xml:space="preserve"> from </w:t>
      </w:r>
      <w:r w:rsidR="003A2B32">
        <w:rPr>
          <w:rFonts w:asciiTheme="minorHAnsi" w:hAnsiTheme="minorHAnsi"/>
          <w:bCs/>
          <w:sz w:val="22"/>
          <w:szCs w:val="22"/>
        </w:rPr>
        <w:t>General Practice</w:t>
      </w:r>
      <w:r w:rsidR="00F55952" w:rsidRPr="006F6EA5">
        <w:rPr>
          <w:rFonts w:asciiTheme="minorHAnsi" w:hAnsiTheme="minorHAnsi"/>
          <w:bCs/>
          <w:sz w:val="22"/>
          <w:szCs w:val="22"/>
        </w:rPr>
        <w:t xml:space="preserve"> at</w:t>
      </w:r>
      <w:r w:rsidR="003A2B32">
        <w:rPr>
          <w:rFonts w:asciiTheme="minorHAnsi" w:hAnsiTheme="minorHAnsi"/>
          <w:bCs/>
          <w:sz w:val="22"/>
          <w:szCs w:val="22"/>
        </w:rPr>
        <w:t xml:space="preserve"> least one of these should be</w:t>
      </w:r>
      <w:r w:rsidR="00F55952" w:rsidRPr="006F6EA5">
        <w:rPr>
          <w:rFonts w:asciiTheme="minorHAnsi" w:hAnsiTheme="minorHAnsi"/>
          <w:bCs/>
          <w:sz w:val="22"/>
          <w:szCs w:val="22"/>
        </w:rPr>
        <w:t xml:space="preserve"> Results Handling or Medicines Reconciliation</w:t>
      </w:r>
    </w:p>
    <w:p w14:paraId="62402ED8" w14:textId="48F740F7" w:rsidR="00900710" w:rsidRPr="006F6EA5" w:rsidRDefault="00286122" w:rsidP="00403F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Enter your</w:t>
      </w:r>
      <w:r w:rsidR="00A807B4" w:rsidRPr="006F6EA5">
        <w:rPr>
          <w:rFonts w:asciiTheme="minorHAnsi" w:hAnsiTheme="minorHAnsi"/>
          <w:bCs/>
          <w:sz w:val="22"/>
          <w:szCs w:val="22"/>
        </w:rPr>
        <w:t xml:space="preserve"> data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on the </w:t>
      </w:r>
      <w:r w:rsidR="00A807B4" w:rsidRPr="006F6EA5">
        <w:rPr>
          <w:rFonts w:asciiTheme="minorHAnsi" w:hAnsiTheme="minorHAnsi"/>
          <w:bCs/>
          <w:sz w:val="22"/>
          <w:szCs w:val="22"/>
        </w:rPr>
        <w:t xml:space="preserve">same module </w:t>
      </w:r>
      <w:r w:rsidR="00900710" w:rsidRPr="006F6EA5">
        <w:rPr>
          <w:rFonts w:asciiTheme="minorHAnsi" w:hAnsiTheme="minorHAnsi"/>
          <w:bCs/>
          <w:sz w:val="22"/>
          <w:szCs w:val="22"/>
        </w:rPr>
        <w:t>spread sheet</w:t>
      </w:r>
      <w:r>
        <w:rPr>
          <w:rFonts w:asciiTheme="minorHAnsi" w:hAnsiTheme="minorHAnsi"/>
          <w:bCs/>
          <w:sz w:val="22"/>
          <w:szCs w:val="22"/>
        </w:rPr>
        <w:t xml:space="preserve"> you</w:t>
      </w:r>
      <w:r w:rsidR="00866259">
        <w:rPr>
          <w:rFonts w:asciiTheme="minorHAnsi" w:hAnsiTheme="minorHAnsi"/>
          <w:bCs/>
          <w:sz w:val="22"/>
          <w:szCs w:val="22"/>
        </w:rPr>
        <w:t xml:space="preserve"> have previously used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</w:t>
      </w:r>
      <w:r w:rsidR="00750FEE" w:rsidRPr="006F6EA5">
        <w:rPr>
          <w:rFonts w:asciiTheme="minorHAnsi" w:hAnsiTheme="minorHAnsi"/>
          <w:bCs/>
          <w:sz w:val="22"/>
          <w:szCs w:val="22"/>
        </w:rPr>
        <w:t xml:space="preserve">to </w:t>
      </w:r>
      <w:r w:rsidR="00900710" w:rsidRPr="006F6EA5">
        <w:rPr>
          <w:rFonts w:asciiTheme="minorHAnsi" w:hAnsiTheme="minorHAnsi"/>
          <w:bCs/>
          <w:sz w:val="22"/>
          <w:szCs w:val="22"/>
        </w:rPr>
        <w:t>allow</w:t>
      </w:r>
      <w:r>
        <w:rPr>
          <w:rFonts w:asciiTheme="minorHAnsi" w:hAnsiTheme="minorHAnsi"/>
          <w:bCs/>
          <w:sz w:val="22"/>
          <w:szCs w:val="22"/>
        </w:rPr>
        <w:t xml:space="preserve"> a</w:t>
      </w:r>
      <w:r w:rsidRPr="006F6EA5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comparison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to previous </w:t>
      </w:r>
      <w:r w:rsidR="00A807B4" w:rsidRPr="006F6EA5">
        <w:rPr>
          <w:rFonts w:asciiTheme="minorHAnsi" w:hAnsiTheme="minorHAnsi"/>
          <w:bCs/>
          <w:sz w:val="22"/>
          <w:szCs w:val="22"/>
        </w:rPr>
        <w:t>months</w:t>
      </w:r>
    </w:p>
    <w:p w14:paraId="53520FF3" w14:textId="603B9190" w:rsidR="00900710" w:rsidRPr="00286122" w:rsidRDefault="00286122" w:rsidP="00403F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nclude </w:t>
      </w:r>
      <w:r>
        <w:rPr>
          <w:rFonts w:asciiTheme="minorHAnsi" w:hAnsiTheme="minorHAnsi"/>
          <w:bCs/>
          <w:sz w:val="22"/>
          <w:szCs w:val="22"/>
        </w:rPr>
        <w:t xml:space="preserve">with your data 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a </w:t>
      </w:r>
      <w:r>
        <w:rPr>
          <w:rFonts w:asciiTheme="minorHAnsi" w:hAnsiTheme="minorHAnsi"/>
          <w:bCs/>
          <w:sz w:val="22"/>
          <w:szCs w:val="22"/>
        </w:rPr>
        <w:t>completed reflection;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along w</w:t>
      </w:r>
      <w:r>
        <w:rPr>
          <w:rFonts w:asciiTheme="minorHAnsi" w:hAnsiTheme="minorHAnsi"/>
          <w:bCs/>
          <w:sz w:val="22"/>
          <w:szCs w:val="22"/>
        </w:rPr>
        <w:t>ith a plan for improvements you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will be </w:t>
      </w:r>
      <w:r w:rsidR="00C379F6" w:rsidRPr="006F6EA5">
        <w:rPr>
          <w:rFonts w:asciiTheme="minorHAnsi" w:hAnsiTheme="minorHAnsi"/>
          <w:bCs/>
          <w:sz w:val="22"/>
          <w:szCs w:val="22"/>
        </w:rPr>
        <w:t>commencing</w:t>
      </w:r>
      <w:r w:rsidR="00900710" w:rsidRPr="006F6EA5">
        <w:rPr>
          <w:rFonts w:asciiTheme="minorHAnsi" w:hAnsiTheme="minorHAnsi"/>
          <w:bCs/>
          <w:sz w:val="22"/>
          <w:szCs w:val="22"/>
        </w:rPr>
        <w:t xml:space="preserve"> as a result</w:t>
      </w:r>
    </w:p>
    <w:p w14:paraId="684C262A" w14:textId="42D83C78" w:rsidR="00286122" w:rsidRPr="00286122" w:rsidRDefault="00286122" w:rsidP="00403F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Submit your audit data and reflection to </w:t>
      </w:r>
      <w:hyperlink r:id="rId14" w:history="1">
        <w:r w:rsidRPr="00CE1200">
          <w:rPr>
            <w:rStyle w:val="Hyperlink"/>
            <w:rFonts w:asciiTheme="minorHAnsi" w:hAnsiTheme="minorHAnsi"/>
            <w:bCs/>
            <w:sz w:val="22"/>
            <w:szCs w:val="22"/>
          </w:rPr>
          <w:t>audit@safetyinpractice.co.nz</w:t>
        </w:r>
      </w:hyperlink>
      <w:r>
        <w:rPr>
          <w:rFonts w:asciiTheme="minorHAnsi" w:hAnsiTheme="minorHAnsi"/>
          <w:bCs/>
          <w:sz w:val="22"/>
          <w:szCs w:val="22"/>
        </w:rPr>
        <w:t xml:space="preserve"> </w:t>
      </w:r>
    </w:p>
    <w:p w14:paraId="7C94B0CA" w14:textId="49CF3448" w:rsidR="00286122" w:rsidRPr="006F6EA5" w:rsidRDefault="00286122" w:rsidP="00403F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You must complete this annually to maintain your certification </w:t>
      </w:r>
    </w:p>
    <w:p w14:paraId="169362F3" w14:textId="77777777" w:rsidR="00900710" w:rsidRPr="006F6EA5" w:rsidRDefault="00900710" w:rsidP="00403F77">
      <w:pPr>
        <w:rPr>
          <w:rFonts w:asciiTheme="minorHAnsi" w:hAnsiTheme="minorHAnsi"/>
          <w:b/>
        </w:rPr>
      </w:pPr>
    </w:p>
    <w:p w14:paraId="2F47D101" w14:textId="18884E14" w:rsidR="00900710" w:rsidRPr="006F6EA5" w:rsidRDefault="00E8363D" w:rsidP="00403F77">
      <w:pPr>
        <w:rPr>
          <w:rFonts w:asciiTheme="minorHAnsi" w:hAnsiTheme="minorHAnsi"/>
          <w:b/>
        </w:rPr>
      </w:pPr>
      <w:r w:rsidRPr="006F6EA5">
        <w:rPr>
          <w:rFonts w:asciiTheme="minorHAnsi" w:hAnsiTheme="minorHAnsi"/>
          <w:b/>
        </w:rPr>
        <w:t xml:space="preserve">3. 2 </w:t>
      </w:r>
      <w:r w:rsidR="00A807B4" w:rsidRPr="006F6EA5">
        <w:rPr>
          <w:rFonts w:asciiTheme="minorHAnsi" w:hAnsiTheme="minorHAnsi"/>
          <w:b/>
        </w:rPr>
        <w:t xml:space="preserve">Data </w:t>
      </w:r>
      <w:r w:rsidR="00F55952" w:rsidRPr="006F6EA5">
        <w:rPr>
          <w:rFonts w:asciiTheme="minorHAnsi" w:hAnsiTheme="minorHAnsi"/>
          <w:b/>
        </w:rPr>
        <w:t xml:space="preserve">and reflections </w:t>
      </w:r>
      <w:r w:rsidR="00286122">
        <w:rPr>
          <w:rFonts w:asciiTheme="minorHAnsi" w:hAnsiTheme="minorHAnsi"/>
          <w:b/>
        </w:rPr>
        <w:t xml:space="preserve">for </w:t>
      </w:r>
      <w:r w:rsidR="00286122" w:rsidRPr="006F6EA5">
        <w:rPr>
          <w:rFonts w:asciiTheme="minorHAnsi" w:hAnsiTheme="minorHAnsi"/>
          <w:b/>
        </w:rPr>
        <w:t>modules</w:t>
      </w:r>
      <w:r w:rsidR="00900710" w:rsidRPr="006F6EA5">
        <w:rPr>
          <w:rFonts w:asciiTheme="minorHAnsi" w:hAnsiTheme="minorHAnsi"/>
          <w:b/>
        </w:rPr>
        <w:t xml:space="preserve"> not previously </w:t>
      </w:r>
      <w:r w:rsidR="00C40ACA" w:rsidRPr="006F6EA5">
        <w:rPr>
          <w:rFonts w:asciiTheme="minorHAnsi" w:hAnsiTheme="minorHAnsi"/>
          <w:b/>
        </w:rPr>
        <w:t>undertaken</w:t>
      </w:r>
    </w:p>
    <w:p w14:paraId="7129ED33" w14:textId="77777777" w:rsidR="00900710" w:rsidRPr="006F6EA5" w:rsidRDefault="00900710" w:rsidP="00403F77">
      <w:pPr>
        <w:rPr>
          <w:rFonts w:asciiTheme="minorHAnsi" w:hAnsiTheme="minorHAnsi"/>
          <w:b/>
        </w:rPr>
      </w:pPr>
    </w:p>
    <w:p w14:paraId="707DB58F" w14:textId="4EC6426E" w:rsidR="00900710" w:rsidRPr="006F6EA5" w:rsidRDefault="00900710" w:rsidP="00403F77">
      <w:pPr>
        <w:rPr>
          <w:rFonts w:asciiTheme="minorHAnsi" w:hAnsiTheme="minorHAnsi"/>
        </w:rPr>
      </w:pPr>
      <w:r w:rsidRPr="006F6EA5">
        <w:rPr>
          <w:rFonts w:asciiTheme="minorHAnsi" w:hAnsiTheme="minorHAnsi"/>
        </w:rPr>
        <w:t xml:space="preserve">If </w:t>
      </w:r>
      <w:r w:rsidR="00286122">
        <w:rPr>
          <w:rFonts w:asciiTheme="minorHAnsi" w:hAnsiTheme="minorHAnsi"/>
        </w:rPr>
        <w:t>you</w:t>
      </w:r>
      <w:r w:rsidRPr="006F6EA5">
        <w:rPr>
          <w:rFonts w:asciiTheme="minorHAnsi" w:hAnsiTheme="minorHAnsi"/>
        </w:rPr>
        <w:t xml:space="preserve"> decide to undert</w:t>
      </w:r>
      <w:r w:rsidR="00286122">
        <w:rPr>
          <w:rFonts w:asciiTheme="minorHAnsi" w:hAnsiTheme="minorHAnsi"/>
        </w:rPr>
        <w:t>ake a further existing clinical module on your</w:t>
      </w:r>
      <w:r w:rsidRPr="006F6EA5">
        <w:rPr>
          <w:rFonts w:asciiTheme="minorHAnsi" w:hAnsiTheme="minorHAnsi"/>
        </w:rPr>
        <w:t xml:space="preserve"> own</w:t>
      </w:r>
      <w:r w:rsidR="00C379F6" w:rsidRPr="006F6EA5">
        <w:rPr>
          <w:rFonts w:asciiTheme="minorHAnsi" w:hAnsiTheme="minorHAnsi"/>
        </w:rPr>
        <w:t>,</w:t>
      </w:r>
      <w:r w:rsidR="00286122">
        <w:rPr>
          <w:rFonts w:asciiTheme="minorHAnsi" w:hAnsiTheme="minorHAnsi"/>
        </w:rPr>
        <w:t xml:space="preserve"> then you</w:t>
      </w:r>
      <w:r w:rsidRPr="006F6EA5">
        <w:rPr>
          <w:rFonts w:asciiTheme="minorHAnsi" w:hAnsiTheme="minorHAnsi"/>
        </w:rPr>
        <w:t xml:space="preserve"> need to submit</w:t>
      </w:r>
      <w:r w:rsidR="00A10DB7">
        <w:rPr>
          <w:rFonts w:asciiTheme="minorHAnsi" w:hAnsiTheme="minorHAnsi"/>
        </w:rPr>
        <w:t xml:space="preserve"> three audits over the year</w:t>
      </w:r>
    </w:p>
    <w:p w14:paraId="21AB2EDB" w14:textId="799FBD18" w:rsidR="00900710" w:rsidRPr="006F6EA5" w:rsidRDefault="00900710" w:rsidP="00403F77">
      <w:pPr>
        <w:pStyle w:val="ListParagraph"/>
        <w:numPr>
          <w:ilvl w:val="0"/>
          <w:numId w:val="20"/>
        </w:numPr>
        <w:rPr>
          <w:rFonts w:asciiTheme="minorHAnsi" w:hAnsiTheme="minorHAnsi"/>
          <w:sz w:val="22"/>
          <w:szCs w:val="22"/>
        </w:rPr>
      </w:pPr>
      <w:r w:rsidRPr="006F6EA5">
        <w:rPr>
          <w:rFonts w:asciiTheme="minorHAnsi" w:hAnsiTheme="minorHAnsi"/>
          <w:sz w:val="22"/>
          <w:szCs w:val="22"/>
        </w:rPr>
        <w:t>Baseline data</w:t>
      </w:r>
      <w:r w:rsidR="00286122">
        <w:rPr>
          <w:rFonts w:asciiTheme="minorHAnsi" w:hAnsiTheme="minorHAnsi"/>
          <w:sz w:val="22"/>
          <w:szCs w:val="22"/>
        </w:rPr>
        <w:t xml:space="preserve"> from August</w:t>
      </w:r>
      <w:r w:rsidRPr="006F6EA5">
        <w:rPr>
          <w:rFonts w:asciiTheme="minorHAnsi" w:hAnsiTheme="minorHAnsi"/>
          <w:sz w:val="22"/>
          <w:szCs w:val="22"/>
        </w:rPr>
        <w:t xml:space="preserve"> for</w:t>
      </w:r>
      <w:r w:rsidR="00286122">
        <w:rPr>
          <w:rFonts w:asciiTheme="minorHAnsi" w:hAnsiTheme="minorHAnsi"/>
          <w:sz w:val="22"/>
          <w:szCs w:val="22"/>
        </w:rPr>
        <w:t xml:space="preserve"> chosen</w:t>
      </w:r>
      <w:r w:rsidRPr="006F6EA5">
        <w:rPr>
          <w:rFonts w:asciiTheme="minorHAnsi" w:hAnsiTheme="minorHAnsi"/>
          <w:sz w:val="22"/>
          <w:szCs w:val="22"/>
        </w:rPr>
        <w:t xml:space="preserve"> module with </w:t>
      </w:r>
      <w:r w:rsidR="00C379F6" w:rsidRPr="006F6EA5">
        <w:rPr>
          <w:rFonts w:asciiTheme="minorHAnsi" w:hAnsiTheme="minorHAnsi"/>
          <w:sz w:val="22"/>
          <w:szCs w:val="22"/>
        </w:rPr>
        <w:t xml:space="preserve">a </w:t>
      </w:r>
      <w:r w:rsidRPr="006F6EA5">
        <w:rPr>
          <w:rFonts w:asciiTheme="minorHAnsi" w:hAnsiTheme="minorHAnsi"/>
          <w:sz w:val="22"/>
          <w:szCs w:val="22"/>
        </w:rPr>
        <w:t>completed reflection</w:t>
      </w:r>
      <w:r w:rsidR="00C40ACA" w:rsidRPr="006F6EA5">
        <w:rPr>
          <w:rFonts w:asciiTheme="minorHAnsi" w:hAnsiTheme="minorHAnsi"/>
          <w:sz w:val="22"/>
          <w:szCs w:val="22"/>
        </w:rPr>
        <w:t xml:space="preserve"> </w:t>
      </w:r>
      <w:r w:rsidR="00C379F6" w:rsidRPr="006F6EA5">
        <w:rPr>
          <w:rFonts w:asciiTheme="minorHAnsi" w:hAnsiTheme="minorHAnsi"/>
          <w:sz w:val="22"/>
          <w:szCs w:val="22"/>
        </w:rPr>
        <w:t xml:space="preserve">submitted in </w:t>
      </w:r>
      <w:r w:rsidR="00C40ACA" w:rsidRPr="006F6EA5">
        <w:rPr>
          <w:rFonts w:asciiTheme="minorHAnsi" w:hAnsiTheme="minorHAnsi"/>
          <w:sz w:val="22"/>
          <w:szCs w:val="22"/>
        </w:rPr>
        <w:t>September</w:t>
      </w:r>
      <w:r w:rsidR="00286122">
        <w:rPr>
          <w:rFonts w:asciiTheme="minorHAnsi" w:hAnsiTheme="minorHAnsi"/>
          <w:sz w:val="22"/>
          <w:szCs w:val="22"/>
        </w:rPr>
        <w:t xml:space="preserve">. </w:t>
      </w:r>
    </w:p>
    <w:p w14:paraId="3F313D6F" w14:textId="558E0586" w:rsidR="00900710" w:rsidRPr="006F6EA5" w:rsidRDefault="00900710" w:rsidP="00403F77">
      <w:pPr>
        <w:pStyle w:val="ListParagraph"/>
        <w:numPr>
          <w:ilvl w:val="0"/>
          <w:numId w:val="20"/>
        </w:numPr>
        <w:rPr>
          <w:rFonts w:asciiTheme="minorHAnsi" w:hAnsiTheme="minorHAnsi"/>
          <w:sz w:val="22"/>
          <w:szCs w:val="22"/>
        </w:rPr>
      </w:pPr>
      <w:r w:rsidRPr="006F6EA5">
        <w:rPr>
          <w:rFonts w:asciiTheme="minorHAnsi" w:hAnsiTheme="minorHAnsi"/>
          <w:sz w:val="22"/>
          <w:szCs w:val="22"/>
        </w:rPr>
        <w:t xml:space="preserve">Midway </w:t>
      </w:r>
      <w:r w:rsidR="00A807B4" w:rsidRPr="006F6EA5">
        <w:rPr>
          <w:rFonts w:asciiTheme="minorHAnsi" w:hAnsiTheme="minorHAnsi"/>
          <w:sz w:val="22"/>
          <w:szCs w:val="22"/>
        </w:rPr>
        <w:t>data</w:t>
      </w:r>
      <w:r w:rsidR="00286122">
        <w:rPr>
          <w:rFonts w:asciiTheme="minorHAnsi" w:hAnsiTheme="minorHAnsi"/>
          <w:sz w:val="22"/>
          <w:szCs w:val="22"/>
        </w:rPr>
        <w:t xml:space="preserve"> from January</w:t>
      </w:r>
      <w:r w:rsidR="00A807B4" w:rsidRPr="006F6EA5">
        <w:rPr>
          <w:rFonts w:asciiTheme="minorHAnsi" w:hAnsiTheme="minorHAnsi"/>
          <w:sz w:val="22"/>
          <w:szCs w:val="22"/>
        </w:rPr>
        <w:t xml:space="preserve"> </w:t>
      </w:r>
      <w:r w:rsidR="00C40ACA" w:rsidRPr="006F6EA5">
        <w:rPr>
          <w:rFonts w:asciiTheme="minorHAnsi" w:hAnsiTheme="minorHAnsi"/>
          <w:sz w:val="22"/>
          <w:szCs w:val="22"/>
        </w:rPr>
        <w:t xml:space="preserve">with </w:t>
      </w:r>
      <w:r w:rsidR="00C379F6" w:rsidRPr="006F6EA5">
        <w:rPr>
          <w:rFonts w:asciiTheme="minorHAnsi" w:hAnsiTheme="minorHAnsi"/>
          <w:sz w:val="22"/>
          <w:szCs w:val="22"/>
        </w:rPr>
        <w:t xml:space="preserve">a </w:t>
      </w:r>
      <w:r w:rsidR="00C40ACA" w:rsidRPr="006F6EA5">
        <w:rPr>
          <w:rFonts w:asciiTheme="minorHAnsi" w:hAnsiTheme="minorHAnsi"/>
          <w:sz w:val="22"/>
          <w:szCs w:val="22"/>
        </w:rPr>
        <w:t>co</w:t>
      </w:r>
      <w:bookmarkStart w:id="0" w:name="_GoBack"/>
      <w:bookmarkEnd w:id="0"/>
      <w:r w:rsidR="00C40ACA" w:rsidRPr="006F6EA5">
        <w:rPr>
          <w:rFonts w:asciiTheme="minorHAnsi" w:hAnsiTheme="minorHAnsi"/>
          <w:sz w:val="22"/>
          <w:szCs w:val="22"/>
        </w:rPr>
        <w:t xml:space="preserve">mpleted reflection </w:t>
      </w:r>
      <w:r w:rsidRPr="006F6EA5">
        <w:rPr>
          <w:rFonts w:asciiTheme="minorHAnsi" w:hAnsiTheme="minorHAnsi"/>
          <w:sz w:val="22"/>
          <w:szCs w:val="22"/>
        </w:rPr>
        <w:t>in February</w:t>
      </w:r>
      <w:r w:rsidR="00C379F6" w:rsidRPr="006F6EA5">
        <w:rPr>
          <w:rFonts w:asciiTheme="minorHAnsi" w:hAnsiTheme="minorHAnsi"/>
          <w:sz w:val="22"/>
          <w:szCs w:val="22"/>
        </w:rPr>
        <w:t xml:space="preserve"> </w:t>
      </w:r>
    </w:p>
    <w:p w14:paraId="5F0E95CD" w14:textId="38D2CAEE" w:rsidR="00C40ACA" w:rsidRDefault="00C40ACA" w:rsidP="00403F77">
      <w:pPr>
        <w:pStyle w:val="ListParagraph"/>
        <w:numPr>
          <w:ilvl w:val="0"/>
          <w:numId w:val="20"/>
        </w:numPr>
        <w:rPr>
          <w:rFonts w:asciiTheme="minorHAnsi" w:hAnsiTheme="minorHAnsi"/>
          <w:sz w:val="22"/>
          <w:szCs w:val="22"/>
        </w:rPr>
      </w:pPr>
      <w:r w:rsidRPr="006F6EA5">
        <w:rPr>
          <w:rFonts w:asciiTheme="minorHAnsi" w:hAnsiTheme="minorHAnsi"/>
          <w:sz w:val="22"/>
          <w:szCs w:val="22"/>
        </w:rPr>
        <w:t xml:space="preserve">Final </w:t>
      </w:r>
      <w:r w:rsidR="00A807B4" w:rsidRPr="006F6EA5">
        <w:rPr>
          <w:rFonts w:asciiTheme="minorHAnsi" w:hAnsiTheme="minorHAnsi"/>
          <w:sz w:val="22"/>
          <w:szCs w:val="22"/>
        </w:rPr>
        <w:t>data</w:t>
      </w:r>
      <w:r w:rsidR="00286122">
        <w:rPr>
          <w:rFonts w:asciiTheme="minorHAnsi" w:hAnsiTheme="minorHAnsi"/>
          <w:sz w:val="22"/>
          <w:szCs w:val="22"/>
        </w:rPr>
        <w:t xml:space="preserve"> from May</w:t>
      </w:r>
      <w:r w:rsidR="00A807B4" w:rsidRPr="006F6EA5">
        <w:rPr>
          <w:rFonts w:asciiTheme="minorHAnsi" w:hAnsiTheme="minorHAnsi"/>
          <w:sz w:val="22"/>
          <w:szCs w:val="22"/>
        </w:rPr>
        <w:t xml:space="preserve"> </w:t>
      </w:r>
      <w:r w:rsidR="005313F2" w:rsidRPr="006F6EA5">
        <w:rPr>
          <w:rFonts w:asciiTheme="minorHAnsi" w:hAnsiTheme="minorHAnsi"/>
          <w:sz w:val="22"/>
          <w:szCs w:val="22"/>
        </w:rPr>
        <w:t>submitted</w:t>
      </w:r>
      <w:r w:rsidR="00A807B4" w:rsidRPr="006F6EA5">
        <w:rPr>
          <w:rFonts w:asciiTheme="minorHAnsi" w:hAnsiTheme="minorHAnsi"/>
          <w:sz w:val="22"/>
          <w:szCs w:val="22"/>
        </w:rPr>
        <w:t xml:space="preserve"> </w:t>
      </w:r>
      <w:r w:rsidR="00286122">
        <w:rPr>
          <w:rFonts w:asciiTheme="minorHAnsi" w:hAnsiTheme="minorHAnsi"/>
          <w:sz w:val="22"/>
          <w:szCs w:val="22"/>
        </w:rPr>
        <w:t>in June</w:t>
      </w:r>
    </w:p>
    <w:p w14:paraId="09BFD5E5" w14:textId="58FD7933" w:rsidR="00286122" w:rsidRPr="006F6EA5" w:rsidRDefault="00286122" w:rsidP="00403F77">
      <w:pPr>
        <w:pStyle w:val="ListParagraph"/>
        <w:numPr>
          <w:ilvl w:val="0"/>
          <w:numId w:val="2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Submit your audit data and reflections to </w:t>
      </w:r>
      <w:hyperlink r:id="rId15" w:history="1">
        <w:r w:rsidRPr="00CE1200">
          <w:rPr>
            <w:rStyle w:val="Hyperlink"/>
            <w:rFonts w:asciiTheme="minorHAnsi" w:hAnsiTheme="minorHAnsi"/>
            <w:sz w:val="22"/>
            <w:szCs w:val="22"/>
          </w:rPr>
          <w:t>audit@safetyinpractice.co.nz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14:paraId="7B309557" w14:textId="3605D425" w:rsidR="00CE57E1" w:rsidRPr="006F6EA5" w:rsidRDefault="00E8363D" w:rsidP="00403F77">
      <w:pPr>
        <w:pStyle w:val="Heading2"/>
        <w:rPr>
          <w:rFonts w:asciiTheme="minorHAnsi" w:hAnsiTheme="minorHAnsi"/>
          <w:sz w:val="22"/>
          <w:szCs w:val="22"/>
        </w:rPr>
      </w:pPr>
      <w:r w:rsidRPr="006F6EA5">
        <w:rPr>
          <w:rFonts w:asciiTheme="minorHAnsi" w:hAnsiTheme="minorHAnsi"/>
          <w:sz w:val="22"/>
          <w:szCs w:val="22"/>
        </w:rPr>
        <w:t xml:space="preserve">3. 3 </w:t>
      </w:r>
      <w:r w:rsidR="00694100" w:rsidRPr="006F6EA5">
        <w:rPr>
          <w:rFonts w:asciiTheme="minorHAnsi" w:hAnsiTheme="minorHAnsi"/>
          <w:sz w:val="22"/>
          <w:szCs w:val="22"/>
        </w:rPr>
        <w:t>P</w:t>
      </w:r>
      <w:r w:rsidR="00862DA1" w:rsidRPr="006F6EA5">
        <w:rPr>
          <w:rFonts w:asciiTheme="minorHAnsi" w:hAnsiTheme="minorHAnsi"/>
          <w:sz w:val="22"/>
          <w:szCs w:val="22"/>
        </w:rPr>
        <w:t xml:space="preserve">rescribing </w:t>
      </w:r>
      <w:r w:rsidR="004D3072">
        <w:rPr>
          <w:rFonts w:asciiTheme="minorHAnsi" w:hAnsiTheme="minorHAnsi"/>
          <w:sz w:val="22"/>
          <w:szCs w:val="22"/>
        </w:rPr>
        <w:t xml:space="preserve">Indicators </w:t>
      </w:r>
      <w:r w:rsidR="00CE57E1" w:rsidRPr="006F6EA5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11DE2112" w14:textId="77777777" w:rsidR="00C40ACA" w:rsidRPr="006F6EA5" w:rsidRDefault="00C40ACA" w:rsidP="00403F77">
      <w:pPr>
        <w:rPr>
          <w:rFonts w:asciiTheme="minorHAnsi" w:hAnsiTheme="minorHAnsi"/>
          <w:bCs/>
        </w:rPr>
      </w:pPr>
    </w:p>
    <w:p w14:paraId="5E91167C" w14:textId="7699EF72" w:rsidR="00750FEE" w:rsidRPr="006F6EA5" w:rsidRDefault="00C40ACA" w:rsidP="000B0386">
      <w:pPr>
        <w:rPr>
          <w:rFonts w:asciiTheme="minorHAnsi" w:hAnsiTheme="minorHAnsi"/>
        </w:rPr>
      </w:pPr>
      <w:r w:rsidRPr="006F6EA5">
        <w:rPr>
          <w:rFonts w:asciiTheme="minorHAnsi" w:hAnsiTheme="minorHAnsi"/>
          <w:bCs/>
        </w:rPr>
        <w:t>It is encouraged</w:t>
      </w:r>
      <w:r w:rsidR="004D3072">
        <w:rPr>
          <w:rFonts w:asciiTheme="minorHAnsi" w:hAnsiTheme="minorHAnsi"/>
          <w:bCs/>
        </w:rPr>
        <w:t>,</w:t>
      </w:r>
      <w:r w:rsidRPr="006F6EA5">
        <w:rPr>
          <w:rFonts w:asciiTheme="minorHAnsi" w:hAnsiTheme="minorHAnsi"/>
          <w:bCs/>
        </w:rPr>
        <w:t xml:space="preserve"> but not require</w:t>
      </w:r>
      <w:r w:rsidR="00E8363D" w:rsidRPr="006F6EA5">
        <w:rPr>
          <w:rFonts w:asciiTheme="minorHAnsi" w:hAnsiTheme="minorHAnsi"/>
          <w:bCs/>
        </w:rPr>
        <w:t>d</w:t>
      </w:r>
      <w:r w:rsidRPr="006F6EA5">
        <w:rPr>
          <w:rFonts w:asciiTheme="minorHAnsi" w:hAnsiTheme="minorHAnsi"/>
          <w:bCs/>
        </w:rPr>
        <w:t xml:space="preserve"> that </w:t>
      </w:r>
      <w:r w:rsidR="004D3072">
        <w:rPr>
          <w:rFonts w:asciiTheme="minorHAnsi" w:hAnsiTheme="minorHAnsi"/>
          <w:bCs/>
        </w:rPr>
        <w:t>you continue to monitor you</w:t>
      </w:r>
      <w:r w:rsidRPr="006F6EA5">
        <w:rPr>
          <w:rFonts w:asciiTheme="minorHAnsi" w:hAnsiTheme="minorHAnsi"/>
          <w:bCs/>
        </w:rPr>
        <w:t>r prescribing indicator data for N</w:t>
      </w:r>
      <w:r w:rsidR="004D3072">
        <w:rPr>
          <w:rFonts w:asciiTheme="minorHAnsi" w:hAnsiTheme="minorHAnsi"/>
          <w:bCs/>
        </w:rPr>
        <w:t>on-Steroidal Anti-Inflammatories</w:t>
      </w:r>
      <w:r w:rsidRPr="006F6EA5">
        <w:rPr>
          <w:rFonts w:asciiTheme="minorHAnsi" w:hAnsiTheme="minorHAnsi"/>
          <w:bCs/>
        </w:rPr>
        <w:t>, Kidneys and High Risk Medicines</w:t>
      </w:r>
      <w:r w:rsidR="00EC5EA0" w:rsidRPr="006F6EA5">
        <w:rPr>
          <w:rFonts w:asciiTheme="minorHAnsi" w:hAnsiTheme="minorHAnsi"/>
          <w:bCs/>
        </w:rPr>
        <w:t xml:space="preserve"> on an on-going basis.</w:t>
      </w:r>
    </w:p>
    <w:p w14:paraId="7F18792C" w14:textId="14B7230F" w:rsidR="00CE57E1" w:rsidRPr="006F6EA5" w:rsidRDefault="00E8363D" w:rsidP="00403F77">
      <w:pPr>
        <w:pStyle w:val="Heading2"/>
        <w:rPr>
          <w:rFonts w:asciiTheme="minorHAnsi" w:hAnsiTheme="minorHAnsi"/>
          <w:sz w:val="22"/>
          <w:szCs w:val="22"/>
        </w:rPr>
      </w:pPr>
      <w:r w:rsidRPr="006F6EA5">
        <w:rPr>
          <w:rFonts w:asciiTheme="minorHAnsi" w:hAnsiTheme="minorHAnsi"/>
          <w:sz w:val="22"/>
          <w:szCs w:val="22"/>
        </w:rPr>
        <w:t xml:space="preserve">3. 4 </w:t>
      </w:r>
      <w:r w:rsidR="00CE57E1" w:rsidRPr="006F6EA5">
        <w:rPr>
          <w:rFonts w:asciiTheme="minorHAnsi" w:hAnsiTheme="minorHAnsi"/>
          <w:sz w:val="22"/>
          <w:szCs w:val="22"/>
        </w:rPr>
        <w:t>Safety Culture Tool</w:t>
      </w:r>
      <w:r w:rsidR="004D3072">
        <w:rPr>
          <w:rFonts w:asciiTheme="minorHAnsi" w:hAnsiTheme="minorHAnsi"/>
          <w:sz w:val="22"/>
          <w:szCs w:val="22"/>
        </w:rPr>
        <w:t>s</w:t>
      </w:r>
      <w:r w:rsidR="00CE57E1" w:rsidRPr="006F6EA5">
        <w:rPr>
          <w:rFonts w:asciiTheme="minorHAnsi" w:hAnsiTheme="minorHAnsi"/>
          <w:sz w:val="22"/>
          <w:szCs w:val="22"/>
        </w:rPr>
        <w:t xml:space="preserve"> </w:t>
      </w:r>
    </w:p>
    <w:p w14:paraId="68ED7CED" w14:textId="77777777" w:rsidR="00CE57E1" w:rsidRPr="006F6EA5" w:rsidRDefault="00CE57E1" w:rsidP="00403F77">
      <w:pPr>
        <w:rPr>
          <w:rFonts w:asciiTheme="minorHAnsi" w:hAnsiTheme="minorHAnsi"/>
          <w:b/>
          <w:bCs/>
        </w:rPr>
      </w:pPr>
    </w:p>
    <w:p w14:paraId="6F202D13" w14:textId="694DDB0E" w:rsidR="00C40ACA" w:rsidRPr="006F6EA5" w:rsidRDefault="008B1A37" w:rsidP="00403F77">
      <w:pPr>
        <w:rPr>
          <w:rFonts w:asciiTheme="minorHAnsi" w:hAnsiTheme="minorHAnsi"/>
        </w:rPr>
      </w:pPr>
      <w:r w:rsidRPr="006F6EA5">
        <w:rPr>
          <w:rFonts w:asciiTheme="minorHAnsi" w:hAnsiTheme="minorHAnsi"/>
          <w:bCs/>
        </w:rPr>
        <w:t>As a result of completing the</w:t>
      </w:r>
      <w:r w:rsidR="004D3072">
        <w:rPr>
          <w:rFonts w:asciiTheme="minorHAnsi" w:hAnsiTheme="minorHAnsi"/>
          <w:bCs/>
        </w:rPr>
        <w:t xml:space="preserve"> Safety in Practice</w:t>
      </w:r>
      <w:r w:rsidRPr="006F6EA5">
        <w:rPr>
          <w:rFonts w:asciiTheme="minorHAnsi" w:hAnsiTheme="minorHAnsi"/>
          <w:bCs/>
        </w:rPr>
        <w:t xml:space="preserve"> curriculum </w:t>
      </w:r>
      <w:r w:rsidR="004D3072">
        <w:rPr>
          <w:rFonts w:asciiTheme="minorHAnsi" w:hAnsiTheme="minorHAnsi"/>
          <w:bCs/>
        </w:rPr>
        <w:t xml:space="preserve">you will </w:t>
      </w:r>
      <w:r w:rsidR="00C40ACA" w:rsidRPr="006F6EA5">
        <w:rPr>
          <w:rFonts w:asciiTheme="minorHAnsi" w:hAnsiTheme="minorHAnsi"/>
          <w:bCs/>
        </w:rPr>
        <w:t>have completed</w:t>
      </w:r>
      <w:r w:rsidRPr="006F6EA5">
        <w:rPr>
          <w:rFonts w:asciiTheme="minorHAnsi" w:hAnsiTheme="minorHAnsi"/>
          <w:bCs/>
        </w:rPr>
        <w:t xml:space="preserve"> </w:t>
      </w:r>
      <w:r w:rsidR="000B0386" w:rsidRPr="006F6EA5">
        <w:rPr>
          <w:rFonts w:asciiTheme="minorHAnsi" w:hAnsiTheme="minorHAnsi"/>
          <w:bCs/>
        </w:rPr>
        <w:t>at least t</w:t>
      </w:r>
      <w:r w:rsidR="00734570" w:rsidRPr="006F6EA5">
        <w:rPr>
          <w:rFonts w:asciiTheme="minorHAnsi" w:hAnsiTheme="minorHAnsi"/>
          <w:bCs/>
        </w:rPr>
        <w:t>w</w:t>
      </w:r>
      <w:r w:rsidR="000B0386" w:rsidRPr="006F6EA5">
        <w:rPr>
          <w:rFonts w:asciiTheme="minorHAnsi" w:hAnsiTheme="minorHAnsi"/>
          <w:bCs/>
        </w:rPr>
        <w:t>o</w:t>
      </w:r>
      <w:r w:rsidR="00734570" w:rsidRPr="006F6EA5">
        <w:rPr>
          <w:rFonts w:asciiTheme="minorHAnsi" w:hAnsiTheme="minorHAnsi"/>
          <w:bCs/>
        </w:rPr>
        <w:t xml:space="preserve"> of </w:t>
      </w:r>
      <w:r w:rsidRPr="006F6EA5">
        <w:rPr>
          <w:rFonts w:asciiTheme="minorHAnsi" w:hAnsiTheme="minorHAnsi"/>
          <w:bCs/>
        </w:rPr>
        <w:t>the three</w:t>
      </w:r>
      <w:r w:rsidR="00C40ACA" w:rsidRPr="006F6EA5">
        <w:rPr>
          <w:rFonts w:asciiTheme="minorHAnsi" w:hAnsiTheme="minorHAnsi"/>
          <w:bCs/>
        </w:rPr>
        <w:t xml:space="preserve"> safety climate tool</w:t>
      </w:r>
      <w:r w:rsidR="004D3072">
        <w:rPr>
          <w:rFonts w:asciiTheme="minorHAnsi" w:hAnsiTheme="minorHAnsi"/>
          <w:bCs/>
        </w:rPr>
        <w:t xml:space="preserve">s. </w:t>
      </w:r>
      <w:r w:rsidRPr="006F6EA5">
        <w:rPr>
          <w:rFonts w:asciiTheme="minorHAnsi" w:hAnsiTheme="minorHAnsi"/>
        </w:rPr>
        <w:t xml:space="preserve"> </w:t>
      </w:r>
      <w:r w:rsidR="004D3072">
        <w:rPr>
          <w:rFonts w:asciiTheme="minorHAnsi" w:hAnsiTheme="minorHAnsi"/>
        </w:rPr>
        <w:t>You are</w:t>
      </w:r>
      <w:r w:rsidRPr="006F6EA5">
        <w:rPr>
          <w:rFonts w:asciiTheme="minorHAnsi" w:hAnsiTheme="minorHAnsi"/>
        </w:rPr>
        <w:t xml:space="preserve"> </w:t>
      </w:r>
      <w:r w:rsidR="00C40ACA" w:rsidRPr="006F6EA5">
        <w:rPr>
          <w:rFonts w:asciiTheme="minorHAnsi" w:hAnsiTheme="minorHAnsi"/>
        </w:rPr>
        <w:t>encouraged to continue to use the resources relating to these tools and apply them</w:t>
      </w:r>
      <w:r w:rsidR="003A2B32">
        <w:rPr>
          <w:rFonts w:asciiTheme="minorHAnsi" w:hAnsiTheme="minorHAnsi"/>
        </w:rPr>
        <w:t xml:space="preserve"> to you</w:t>
      </w:r>
      <w:r w:rsidRPr="006F6EA5">
        <w:rPr>
          <w:rFonts w:asciiTheme="minorHAnsi" w:hAnsiTheme="minorHAnsi"/>
        </w:rPr>
        <w:t>r business as usual</w:t>
      </w:r>
      <w:r w:rsidR="00C40ACA" w:rsidRPr="006F6EA5">
        <w:rPr>
          <w:rFonts w:asciiTheme="minorHAnsi" w:hAnsiTheme="minorHAnsi"/>
        </w:rPr>
        <w:t>.</w:t>
      </w:r>
      <w:r w:rsidR="0062469D" w:rsidRPr="006F6EA5">
        <w:rPr>
          <w:rFonts w:asciiTheme="minorHAnsi" w:hAnsiTheme="minorHAnsi"/>
        </w:rPr>
        <w:t xml:space="preserve"> </w:t>
      </w:r>
      <w:r w:rsidR="004D3072">
        <w:rPr>
          <w:rFonts w:asciiTheme="minorHAnsi" w:hAnsiTheme="minorHAnsi"/>
        </w:rPr>
        <w:t xml:space="preserve">If you wish </w:t>
      </w:r>
      <w:r w:rsidRPr="006F6EA5">
        <w:rPr>
          <w:rFonts w:asciiTheme="minorHAnsi" w:hAnsiTheme="minorHAnsi"/>
        </w:rPr>
        <w:t xml:space="preserve">to complete the </w:t>
      </w:r>
      <w:r w:rsidR="004D3072">
        <w:rPr>
          <w:rFonts w:asciiTheme="minorHAnsi" w:hAnsiTheme="minorHAnsi"/>
        </w:rPr>
        <w:t>safety climate survey, you</w:t>
      </w:r>
      <w:r w:rsidRPr="006F6EA5">
        <w:rPr>
          <w:rFonts w:asciiTheme="minorHAnsi" w:hAnsiTheme="minorHAnsi"/>
        </w:rPr>
        <w:t xml:space="preserve"> may request this from the </w:t>
      </w:r>
      <w:r w:rsidR="004D3072">
        <w:rPr>
          <w:rFonts w:asciiTheme="minorHAnsi" w:hAnsiTheme="minorHAnsi"/>
        </w:rPr>
        <w:t xml:space="preserve">project team and the opportunity will be provided on a case-by-case basis.  </w:t>
      </w:r>
    </w:p>
    <w:p w14:paraId="406E2524" w14:textId="77777777" w:rsidR="00792085" w:rsidRPr="006F6EA5" w:rsidRDefault="00792085" w:rsidP="00403F77">
      <w:pPr>
        <w:rPr>
          <w:rFonts w:asciiTheme="minorHAnsi" w:hAnsiTheme="minorHAnsi"/>
          <w:lang w:val="en-GB"/>
        </w:rPr>
      </w:pPr>
    </w:p>
    <w:p w14:paraId="5A7E6F75" w14:textId="4AB56866" w:rsidR="00010BE8" w:rsidRPr="008641D7" w:rsidRDefault="00E8363D" w:rsidP="008641D7">
      <w:pPr>
        <w:spacing w:line="276" w:lineRule="auto"/>
        <w:rPr>
          <w:rFonts w:asciiTheme="minorHAnsi" w:eastAsiaTheme="majorEastAsia" w:hAnsiTheme="minorHAnsi" w:cstheme="majorBidi"/>
          <w:b/>
          <w:bCs/>
          <w:color w:val="000000" w:themeColor="text1"/>
        </w:rPr>
      </w:pPr>
      <w:r w:rsidRPr="008641D7">
        <w:rPr>
          <w:rFonts w:asciiTheme="minorHAnsi" w:hAnsiTheme="minorHAnsi"/>
          <w:b/>
        </w:rPr>
        <w:t xml:space="preserve">3. 5 </w:t>
      </w:r>
      <w:r w:rsidR="00010BE8" w:rsidRPr="008641D7">
        <w:rPr>
          <w:rFonts w:asciiTheme="minorHAnsi" w:hAnsiTheme="minorHAnsi"/>
          <w:b/>
        </w:rPr>
        <w:t xml:space="preserve">Learning Sessions </w:t>
      </w:r>
      <w:r w:rsidR="00C40ACA" w:rsidRPr="008641D7">
        <w:rPr>
          <w:rFonts w:asciiTheme="minorHAnsi" w:hAnsiTheme="minorHAnsi"/>
          <w:b/>
        </w:rPr>
        <w:t>and Q</w:t>
      </w:r>
      <w:r w:rsidRPr="008641D7">
        <w:rPr>
          <w:rFonts w:asciiTheme="minorHAnsi" w:hAnsiTheme="minorHAnsi"/>
          <w:b/>
        </w:rPr>
        <w:t>uality Improvement</w:t>
      </w:r>
      <w:r w:rsidR="00C40ACA" w:rsidRPr="008641D7">
        <w:rPr>
          <w:rFonts w:asciiTheme="minorHAnsi" w:hAnsiTheme="minorHAnsi"/>
          <w:b/>
        </w:rPr>
        <w:t xml:space="preserve"> skills workshop</w:t>
      </w:r>
    </w:p>
    <w:p w14:paraId="1279E5F3" w14:textId="77777777" w:rsidR="00E8363D" w:rsidRPr="006F6EA5" w:rsidRDefault="00E8363D" w:rsidP="00403F77">
      <w:pPr>
        <w:rPr>
          <w:rFonts w:asciiTheme="minorHAnsi" w:hAnsiTheme="minorHAnsi"/>
          <w:lang w:val="en-GB"/>
        </w:rPr>
      </w:pPr>
    </w:p>
    <w:p w14:paraId="07AB4347" w14:textId="5F860F54" w:rsidR="00D30108" w:rsidRDefault="004D3072" w:rsidP="000B0386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You are not required </w:t>
      </w:r>
      <w:r w:rsidR="00E8363D" w:rsidRPr="006F6EA5">
        <w:rPr>
          <w:rFonts w:asciiTheme="minorHAnsi" w:hAnsiTheme="minorHAnsi"/>
          <w:lang w:val="en-GB"/>
        </w:rPr>
        <w:t>to att</w:t>
      </w:r>
      <w:r w:rsidR="003A2B32">
        <w:rPr>
          <w:rFonts w:asciiTheme="minorHAnsi" w:hAnsiTheme="minorHAnsi"/>
          <w:lang w:val="en-GB"/>
        </w:rPr>
        <w:t>end learning sessions after transitioning to</w:t>
      </w:r>
      <w:r>
        <w:rPr>
          <w:rFonts w:asciiTheme="minorHAnsi" w:hAnsiTheme="minorHAnsi"/>
          <w:lang w:val="en-GB"/>
        </w:rPr>
        <w:t xml:space="preserve"> the Alumni Network</w:t>
      </w:r>
      <w:r w:rsidR="00E8363D" w:rsidRPr="006F6EA5">
        <w:rPr>
          <w:rFonts w:asciiTheme="minorHAnsi" w:hAnsiTheme="minorHAnsi"/>
          <w:lang w:val="en-GB"/>
        </w:rPr>
        <w:t>.</w:t>
      </w:r>
      <w:r w:rsidR="008641D7">
        <w:rPr>
          <w:rFonts w:asciiTheme="minorHAnsi" w:hAnsiTheme="minorHAnsi"/>
          <w:lang w:val="en-GB"/>
        </w:rPr>
        <w:t xml:space="preserve"> Opportunities to attend quality improvement workshops</w:t>
      </w:r>
      <w:r w:rsidR="003A2B32">
        <w:rPr>
          <w:rFonts w:asciiTheme="minorHAnsi" w:hAnsiTheme="minorHAnsi"/>
          <w:lang w:val="en-GB"/>
        </w:rPr>
        <w:t xml:space="preserve"> and learning sessions</w:t>
      </w:r>
      <w:r w:rsidR="008641D7">
        <w:rPr>
          <w:rFonts w:asciiTheme="minorHAnsi" w:hAnsiTheme="minorHAnsi"/>
          <w:lang w:val="en-GB"/>
        </w:rPr>
        <w:t xml:space="preserve"> will be offered on a case-by-case basis. </w:t>
      </w:r>
    </w:p>
    <w:p w14:paraId="7ABD14F4" w14:textId="77777777" w:rsidR="006F6EA5" w:rsidRPr="000B0386" w:rsidRDefault="006F6EA5" w:rsidP="000B0386">
      <w:pPr>
        <w:rPr>
          <w:rFonts w:asciiTheme="minorHAnsi" w:hAnsiTheme="minorHAnsi"/>
          <w:lang w:val="en-GB"/>
        </w:rPr>
      </w:pPr>
    </w:p>
    <w:sectPr w:rsidR="006F6EA5" w:rsidRPr="000B0386" w:rsidSect="000D12C5">
      <w:headerReference w:type="default" r:id="rId16"/>
      <w:footerReference w:type="default" r:id="rId17"/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BAC1384" w15:done="0"/>
  <w15:commentEx w15:paraId="2D2E93A4" w15:paraIdParent="3BAC138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AC1384" w16cid:durableId="205AE572"/>
  <w16cid:commentId w16cid:paraId="2D2E93A4" w16cid:durableId="205AE5C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1CEC7" w14:textId="77777777" w:rsidR="00961D2A" w:rsidRDefault="00961D2A" w:rsidP="000D12C5">
      <w:r>
        <w:separator/>
      </w:r>
    </w:p>
  </w:endnote>
  <w:endnote w:type="continuationSeparator" w:id="0">
    <w:p w14:paraId="19CF3291" w14:textId="77777777" w:rsidR="00961D2A" w:rsidRDefault="00961D2A" w:rsidP="000D1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B9365" w14:textId="77777777" w:rsidR="000D12C5" w:rsidRDefault="00A27392">
    <w:pPr>
      <w:pStyle w:val="Footer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FDAD06" wp14:editId="71E3A36E">
              <wp:simplePos x="0" y="0"/>
              <wp:positionH relativeFrom="column">
                <wp:posOffset>9525</wp:posOffset>
              </wp:positionH>
              <wp:positionV relativeFrom="paragraph">
                <wp:posOffset>-65405</wp:posOffset>
              </wp:positionV>
              <wp:extent cx="5620343" cy="382270"/>
              <wp:effectExtent l="0" t="0" r="0" b="0"/>
              <wp:wrapNone/>
              <wp:docPr id="13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0343" cy="382270"/>
                        <a:chOff x="1446696" y="8830"/>
                        <a:chExt cx="5620823" cy="38227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73865" y="100510"/>
                          <a:ext cx="1093654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7" name="Picture 17" descr="NHC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27408" y="27940"/>
                          <a:ext cx="1055942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0787" y="8830"/>
                          <a:ext cx="1011324" cy="38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6696" y="62230"/>
                          <a:ext cx="839097" cy="284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16037" y="57725"/>
                          <a:ext cx="644217" cy="333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7AA6D81" id="Group 7" o:spid="_x0000_s1026" style="position:absolute;margin-left:.75pt;margin-top:-5.15pt;width:442.55pt;height:30.1pt;z-index:251672576;mso-width-relative:margin;mso-height-relative:margin" coordorigin="14466,88" coordsize="56208,38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4&#10;QklNA+0AAAAAABABLAAAAAEAAgEsAAAAAQACOEJJTQQmAAAAAAAOAAAAAAAAAAAAAD+A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QIAAAAAFJnaHRsb25nAAAHM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O4AAAABAAAAoAAAAFoAAAHgAACo&#10;wAAADNIAGAAB/9j/7QAMQWRvYmVfQ00AAv/uAA5BZG9iZQBkgAAAAAH/2wCEAAwICAgJCAwJCQwR&#10;CwoLERUPDAwPFRgTExUTExgRDAwMDAwMEQwMDAwMDAwMDAwMDAwMDAwMDAwMDAwMDAwMDAwBDQsL&#10;DQ4NEA4OEBQODg4UFA4ODg4UEQwMDAwMEREMDAwMDAwRDAwMDAwMDAwMDAwMDAwMDAwMDAwMDAwM&#10;DAwMDP/AABEIAF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/4v//SUNDX1BST0ZJ&#10;TEUAAgn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/i//9JQ0NfUFJPRklMRQADCf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/+L//0lDQ19QUk9GSUxFAAQJ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n/4v//SUNDX1BST0ZJTEUABQ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//i//9JQ0Nf&#10;UFJPRklMRQAGCQ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/+L//0lDQ19QUk9GSUxFAAcJ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j/4v//SUNDX1BST0ZJTEUACAk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gQhJQ0NfUFJPRklMRQAJ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4Q3k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59738;top:1005;width:1093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">
                <v:imagedata r:id="rId6" o:title=""/>
              </v:shape>
              <v:shape id="Picture 17" o:spid="_x0000_s1028" type="#_x0000_t75" alt="NHC" style="position:absolute;left:47274;top:279;width:10559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">
                <v:imagedata r:id="rId7" o:title="NHC"/>
                <v:path arrowok="t"/>
              </v:shape>
              <v:shape id="Picture 22" o:spid="_x0000_s1029" type="#_x0000_t75" style="position:absolute;left:35407;top:88;width:10114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">
                <v:imagedata r:id="rId8" o:title=""/>
              </v:shape>
              <v:shape id="Picture 23" o:spid="_x0000_s1030" type="#_x0000_t75" style="position:absolute;left:14466;top:622;width:8391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">
                <v:imagedata r:id="rId9" o:title=""/>
              </v:shape>
              <v:shape id="Picture 25" o:spid="_x0000_s1031" type="#_x0000_t75" style="position:absolute;left:26160;top:577;width:6442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C9EA93" w14:textId="77777777" w:rsidR="00961D2A" w:rsidRDefault="00961D2A" w:rsidP="000D12C5">
      <w:r>
        <w:separator/>
      </w:r>
    </w:p>
  </w:footnote>
  <w:footnote w:type="continuationSeparator" w:id="0">
    <w:p w14:paraId="1D115A20" w14:textId="77777777" w:rsidR="00961D2A" w:rsidRDefault="00961D2A" w:rsidP="000D1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57D43" w14:textId="232C9A7D" w:rsidR="000D12C5" w:rsidRDefault="007A5BE9">
    <w:pPr>
      <w:pStyle w:val="Header"/>
    </w:pPr>
    <w:r w:rsidRPr="00B43AF3">
      <w:rPr>
        <w:noProof/>
        <w:lang w:eastAsia="en-NZ"/>
      </w:rPr>
      <w:drawing>
        <wp:anchor distT="0" distB="0" distL="114300" distR="114300" simplePos="0" relativeHeight="251674624" behindDoc="0" locked="0" layoutInCell="1" allowOverlap="1" wp14:anchorId="012F6982" wp14:editId="7558834B">
          <wp:simplePos x="0" y="0"/>
          <wp:positionH relativeFrom="margin">
            <wp:posOffset>5581015</wp:posOffset>
          </wp:positionH>
          <wp:positionV relativeFrom="margin">
            <wp:posOffset>-798830</wp:posOffset>
          </wp:positionV>
          <wp:extent cx="1127760" cy="447040"/>
          <wp:effectExtent l="0" t="0" r="0" b="0"/>
          <wp:wrapSquare wrapText="bothSides"/>
          <wp:docPr id="3" name="Picture 3" descr="http://staffnet/wdhbcommunications/images/Logos/WaitemataDHBlogomac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taffnet/wdhbcommunications/images/Logos/WaitemataDHBlogomacr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087F"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19BED0" wp14:editId="4469A004">
              <wp:simplePos x="0" y="0"/>
              <wp:positionH relativeFrom="column">
                <wp:posOffset>-652145</wp:posOffset>
              </wp:positionH>
              <wp:positionV relativeFrom="paragraph">
                <wp:posOffset>-294005</wp:posOffset>
              </wp:positionV>
              <wp:extent cx="6124575" cy="762000"/>
              <wp:effectExtent l="0" t="0" r="9525" b="0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4575" cy="762000"/>
                        <a:chOff x="0" y="95250"/>
                        <a:chExt cx="6124575" cy="762000"/>
                      </a:xfrm>
                    </wpg:grpSpPr>
                    <pic:pic xmlns:pic="http://schemas.openxmlformats.org/drawingml/2006/picture">
                      <pic:nvPicPr>
                        <pic:cNvPr id="9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8775" y="152400"/>
                          <a:ext cx="685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170" b="20408"/>
                        <a:stretch/>
                      </pic:blipFill>
                      <pic:spPr bwMode="auto">
                        <a:xfrm>
                          <a:off x="0" y="95250"/>
                          <a:ext cx="1400175" cy="76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-51.35pt;margin-top:-23.15pt;width:482.25pt;height:60pt;z-index:251670528;mso-width-relative:margin;mso-height-relative:margin" coordorigin=",952" coordsize="61245,7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yMjQ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N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SW5zdGFuY2VJRD54bXAuaWlkOjBBNkQ4NDIxNDBD&#10;N0UyMTE5QkUyOUQ3QjM5NDE2QzgwPC94bXBNTTpJbnN0YW5jZUlEPgogICAgICAgICA8eG1wTU06&#10;RG9jdW1lbnRJRD54bXAuZGlkOjBBNkQ4NDIxNDBDN0UyMTE5QkUyOUQ3QjM5NDE2Qzgw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MDc2RDg0MjE0MEM3RTIx&#10;MTlCRTI5RDdCMzk0MTZDODA8L3N0UmVmOmluc3RhbmNlSUQ+CiAgICAgICAgICAgIDxzdFJlZjpk&#10;b2N1bWVudElEPnhtcC5kaWQ6MDc2RDg0MjE0MEM3RTIxMTlCRTI5RDdCMzk0MTZDOD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kzMTY3M0Q4RkJBREUyMTE4MTAwQ0NBMkUxNTQ0MzRBPC9zdEV2dDppbnN0YW5jZUlE&#10;PgogICAgICAgICAgICAgICAgICA8c3RFdnQ6d2hlbj4yMDEzLTA0LTI2VDEwOjU5OjU1KzEyOjAw&#10;PC9zdEV2dDp3aGVuPgogICAgICAgICAgICAgICAgICA8c3RFdnQ6c29mdHdhcmVBZ2VudD5BZG9i&#10;ZSBJbGx1c3RyYXRvciBDUzUuM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c2RDg0MjE0MEM3RTIxMTlCRTI5&#10;RDdCMzk0MTZDODA8L3N0RXZ0Omluc3RhbmNlSUQ+CiAgICAgICAgICAgICAgICAgIDxzdEV2dDp3&#10;aGVuPjIwMTMtMDUtMjhUMTQ6NDM6MDIrMTI6MDA8L3N0RXZ0OndoZW4+CiAgICAgICAgICAgICAg&#10;ICAgIDxzdEV2dDpzb2Z0d2FyZUFnZW50PkFkb2JlIElsbHVzdHJhdG9yIENTNS4x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QTZEODQyMTQwQzdFMjExOUJFMjlEN0IzOTQxNkM4MDwvc3RFdnQ6aW5zdGFuY2VJ&#10;RD4KICAgICAgICAgICAgICAgICAgPHN0RXZ0OndoZW4+MjAxMy0wNS0yOFQxNDo0NToyMSsxMj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5Ljk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IACIBwQURCRQIQAABwcnRyQ01ZS0xhYiAH0AAHABoABQApADVhY3NwQVBQTAAAAABBREJF&#10;AAAAAAAAAAAAAAAAAAAAAA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gAAAAAD/2wBDAAEBAQEBAQEBAQEBAQEBAQEB&#10;AQEBAQEBAQEBAQEBAQEBAQEBAQEBAQEBAQECAgICAgICAgICAgMDAwMDAwMDAwP/wAAUCAQDBJ0E&#10;AREAAhEAAxEABBEA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3+Pe/wAe9/j3v8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yfb1+enxW68+YfUvwO3d2thcR8nO7Ovd0&#10;9lbB6/m1mSvwO2KhY46OtyC3pcbnt00tFlqrD0kpD19Pt/IlSrRwpOXPc3yw6F2f8jevvijuHf2M&#10;x/ePZ20M9vXaW0JNRerxWDlCJTVVWP2KLLZ2CmyE+Np5CGq4cRWEEMkay+9xHrqWOrioXlUVM0bS&#10;Rx/1VT9CfoGaxIH5Cn2cH2Yz373L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50P8Awrk/nGP2XvWq/lZ/H3cqydfdb5rE5z5abmw1cXh3f2bh5o8ptzpVZ6SY01Tgetat&#10;YMlnIn8mvcsdPTssE2IlE2mx/wAKFv5jzb23NP8AA/qHNq+0Nl5PH5T5BZvG1RaPcW98dKldhusx&#10;LTymGbE7KqBFW5RG16s2kMLCKTHOJPew93Xl/I5xdO37cbBqtgf1yDlYeP7MZ5b/AGr/AFvejL71&#10;ZvfvaJ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90j/hJh/ON/wBl27bh/ls/IHc0kXSXfu7D&#10;W/HbcWYrr0HWHemcIiqNh66i7UW0+6KpYo6aNHEFJugRssOrLVlQmy9/wn4/mP8A+hzsKP4V9u5t&#10;06x7a3AanpzM5GqvSbG7TyhEc21NU1zTbf7LnWNIEVhFT50IVjvkKmZfe1jtXL/by/w6ob9md707&#10;E8Rzt/Y/wSY/T+jf659/Sw97sXv3sR/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nB/8K5v5wf+mDsdv5X3QO6P&#10;N1h09uCizXyrzuJqL029e5cPKlXgOphVUz+Os2/1JIy1eXhLPHJulo4ZI4qjCBn0w/8AhQv/ADF/&#10;9Iu8z8GOpM75Njdc5elyffeVx837G5uycbItRiOvxPC2ipxHXzkVGQjJZHzpSN0SXGAv72He7Mv5&#10;pP4ZA37ULA1TD6PMOViv+Vi+p/2r/gvvSD96vfv3tF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ta+D/ev8dxQ6e3NWasxgqWSo2XUzv68hgYFL1WE1ubyVWEF3gW5JoyVAVae5979797sO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2Yn41d21XS+/aesrJZX&#10;2buFqfGbuo1DSaKQO4pc1TxoGZqzCyzNIAoJlhaSMC7qy+9+9+93sUtVTV1NTVtHUQ1dHWQQ1VJV&#10;U8iTU9TTVEaywVEE0ZaOWGaJwyspIZSCPfvfvfvef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dpfwf74GRol6Z3RWMchjop6nY1ZUPqNXjIlaes26zsdZnxihpqUHVem1xjSsMat737373&#10;Y7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3LD5fJbfy2NzmGrJsflcRW02Rx1bTtompayklWenmjP0ukiA2NwRwbj3737373fh0R29jO&#10;59gY7c1MYKfNUwTHbpxMT+rGZuGNfNojYmQUFetp6ZiWvG+ksXRwPe/e/exm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Pvxz7oq+luwKTLzPNJtTM+H&#10;FbwoIg0hlxjSEw5KnhFw+QwszmaKw1OhkiBUSkj3v3v3u+GiraTJUVJkcfUw1lBX0tPW0VXTyLLT&#10;1VJVRJPTVMEqEpJDPDIrKwNipBHv3v3v3uV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nnwc72M6DpjdFaWlhSoq9h1dTI&#10;t3gTXU5DbRdrOzQDXU0gOr9vyx3CpEvv3v3v3uyz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zsXk8hhclQZjFVc1Bk8XWU2Qx9bTtonpK2jmSemqImsQJIZoww&#10;+ouPfvfvfvd9Hx97lx/dWwKPPgwU+48aUxe7MVE1vsstHGCKqGJjrXHZWIeeA+oLd4tTNE59+9+9&#10;+9jl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Y6fHvuSv6W7Aoc9qnn23kvHi93YyI6vu8RJID93DCTofI4m&#10;U+eA+lms8WpVlc+/e/e/e75sZkqDM46gy+Kq4K/GZOkp6/H1tM4kp6ujq4lnpqiFxw0csThgf6H3&#10;737373O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Zb8G+9fFJ/oY3PWARStUVuxKupkNkmYvU5HbetzpCzHXU0o49flS5LRr7979797&#10;s7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Koa6sxlbSZHHVU9FX0FTBWUVZTSNDUUtV&#10;TSLNT1EEqEPHNDKgZWBuCPfvfvfvd8Pxz7opO6ev6TLzPDHuvC+HFbwoIwsYjyaxExZKnhFimPzU&#10;SGaKw0pIJIgWMRJ979797H3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xo6H7gyfS+/8fuanE1VhaoLjN04lG4yOEnlQzNE&#10;hZU/iGPdRPTMSP3E0EhHcH3v3v3u+7D5fG7gxONzmGrIchisvRU2Rx1bTtrhqqOriWenmjP1s8bg&#10;2NiDwbH37373725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se+D3e642rXprdNZposjPNU7Fq6hgEpcjMXnrtutI&#10;zBViyL6pqUcf5SZIwS0saj3v3v3u0r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89LVVNDU01bR1E1JWUc8NVSVVPI8NRTVNPIssFRBNGVkimhlQMrKQVYAj3737373e&#10;18au66bujr+nrqyWJN4bfFPit3UaeNC1Z4z9rmoYUChKLNxRNIoCqqTpLGtxGCfe/e/ezD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xd6R7YyvTe/wDFbtofLUY8n+H7jxaPpXLYGpkjNZTWJCfdQFFmp2PC&#10;zxre66gfe/e/e79cDncVufC4vcODrYshh8zQ0+Rx1bAbx1FLVRrLE9jZkcBrOjAMjAqwBBHv3v3v&#10;3t2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7D/hD3u2Eyq9PborSMPm6h5tlVNQ/ox2dmZpKnB63Nkpc2xLwLcBawFQC1Rx73&#10;7373az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LBPNTTQ1&#10;NNNLT1FPLHPBPBI8U0E0TiSKaGWMq8csbqGVlIIIuPfvfvfvd53xh7xg7m2JE2SmjXe22Upsbuqm&#10;GhGrGKMtDn4I1ItT5eOFjIAqiOpSVAAgQt737372ZX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pVf8ACtn+cNH0J1HL/LR+P+644+5+&#10;+Ntx13yVzmDyDff9bdFZmI/adcTS0bqaDdHdUBP3sEknlh2msiywGLM0k66y/wDwoO/mNJ1N16/w&#10;l6jz6J2V2thUqu7Mpi6s/d7K6ryUd6fZkklMwNJnezYifuYnbXHt8OJIjHkqeVfe0buvL+CL+G07&#10;/vTrepZTzHA30j4+jTfn/aP9ce/mue9Kf372HP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YqdM9p5fp7fuI3jjNc9NC32Wex&#10;isFTL4GqeP7+ha5VRMBGssDHhKiNGNwCD737373fxtrceG3fgMTubb1bFkcLm6KGvx9ZEfTLBMt9&#10;LqfVFPC4KSxtZ45FZGAYEe/e/e/e3z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4387;top:1524;width:6858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bYDEAAAA2gAAAA8AAABkcnMvZG93bnJldi54bWxEj0FrwkAUhO8F/8PyBG/NxlKLpq6illJv&#10;VaNgb4/sMwnNvg3ZNYn/vlsQPA4z8w0zX/amEi01rrSsYBzFIIgzq0vOFRzTz+cpCOeRNVaWScGN&#10;HCwXg6c5Jtp2vKf24HMRIOwSVFB4XydSuqwggy6yNXHwLrYx6INscqkb7ALcVPIljt+kwZLDQoE1&#10;bQrKfg9Xo+D7vE5PqxtPfr4076qPzbp/3e2VGg371TsIT71/hO/trVYwg/8r4Qb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jbYDEAAAA2gAAAA8AAAAAAAAAAAAAAAAA&#10;nwIAAGRycy9kb3ducmV2LnhtbFBLBQYAAAAABAAEAPcAAACQAwAAAAA=&#10;">
                <v:imagedata r:id="rId4" o:title=""/>
                <v:path arrowok="t"/>
              </v:shape>
              <v:shape id="Picture 1" o:spid="_x0000_s1028" type="#_x0000_t75" style="position:absolute;top:952;width:14001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S/zAAAAA2gAAAA8AAABkcnMvZG93bnJldi54bWxET01rAjEQvRf8D2EK3rrZFiqyGkWUUvUi&#10;ai+9DZtxdzGZbJNUV3+9EQRPw+N9znjaWSNO5EPjWMF7loMgLp1uuFLws/96G4IIEVmjcUwKLhRg&#10;Oum9jLHQ7sxbOu1iJVIIhwIV1DG2hZShrMliyFxLnLiD8xZjgr6S2uM5hVsjP/J8IC02nBpqbGle&#10;U3nc/VsF2q797+r6N9Td3MfvzdJ8Ltgo1X/tZiMQkbr4FD/cS53mw/2V+5WT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2JL/MAAAADaAAAADwAAAAAAAAAAAAAAAACfAgAA&#10;ZHJzL2Rvd25yZXYueG1sUEsFBgAAAAAEAAQA9wAAAIwDAAAAAA==&#10;">
                <v:imagedata r:id="rId5" o:title="" croptop="16495f" cropbottom="13375f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FCA"/>
    <w:multiLevelType w:val="hybridMultilevel"/>
    <w:tmpl w:val="EE828794"/>
    <w:lvl w:ilvl="0" w:tplc="14090017">
      <w:start w:val="1"/>
      <w:numFmt w:val="lowerLetter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CE0F6F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2812C2C"/>
    <w:multiLevelType w:val="hybridMultilevel"/>
    <w:tmpl w:val="B80404B4"/>
    <w:lvl w:ilvl="0" w:tplc="A2F4D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720" w:hanging="360"/>
      </w:pPr>
    </w:lvl>
    <w:lvl w:ilvl="2" w:tplc="1409001B" w:tentative="1">
      <w:start w:val="1"/>
      <w:numFmt w:val="lowerRoman"/>
      <w:lvlText w:val="%3."/>
      <w:lvlJc w:val="right"/>
      <w:pPr>
        <w:ind w:left="1440" w:hanging="180"/>
      </w:pPr>
    </w:lvl>
    <w:lvl w:ilvl="3" w:tplc="1409000F" w:tentative="1">
      <w:start w:val="1"/>
      <w:numFmt w:val="decimal"/>
      <w:lvlText w:val="%4."/>
      <w:lvlJc w:val="left"/>
      <w:pPr>
        <w:ind w:left="2160" w:hanging="360"/>
      </w:pPr>
    </w:lvl>
    <w:lvl w:ilvl="4" w:tplc="14090019" w:tentative="1">
      <w:start w:val="1"/>
      <w:numFmt w:val="lowerLetter"/>
      <w:lvlText w:val="%5."/>
      <w:lvlJc w:val="left"/>
      <w:pPr>
        <w:ind w:left="2880" w:hanging="360"/>
      </w:pPr>
    </w:lvl>
    <w:lvl w:ilvl="5" w:tplc="1409001B" w:tentative="1">
      <w:start w:val="1"/>
      <w:numFmt w:val="lowerRoman"/>
      <w:lvlText w:val="%6."/>
      <w:lvlJc w:val="right"/>
      <w:pPr>
        <w:ind w:left="3600" w:hanging="180"/>
      </w:pPr>
    </w:lvl>
    <w:lvl w:ilvl="6" w:tplc="1409000F" w:tentative="1">
      <w:start w:val="1"/>
      <w:numFmt w:val="decimal"/>
      <w:lvlText w:val="%7."/>
      <w:lvlJc w:val="left"/>
      <w:pPr>
        <w:ind w:left="4320" w:hanging="360"/>
      </w:pPr>
    </w:lvl>
    <w:lvl w:ilvl="7" w:tplc="14090019" w:tentative="1">
      <w:start w:val="1"/>
      <w:numFmt w:val="lowerLetter"/>
      <w:lvlText w:val="%8."/>
      <w:lvlJc w:val="left"/>
      <w:pPr>
        <w:ind w:left="5040" w:hanging="360"/>
      </w:pPr>
    </w:lvl>
    <w:lvl w:ilvl="8" w:tplc="1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8BE156E"/>
    <w:multiLevelType w:val="hybridMultilevel"/>
    <w:tmpl w:val="9E14D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E40"/>
    <w:multiLevelType w:val="hybridMultilevel"/>
    <w:tmpl w:val="BB94CE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23B75"/>
    <w:multiLevelType w:val="hybridMultilevel"/>
    <w:tmpl w:val="83328E2C"/>
    <w:lvl w:ilvl="0" w:tplc="A77AA8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F94DCA"/>
    <w:multiLevelType w:val="hybridMultilevel"/>
    <w:tmpl w:val="EE828794"/>
    <w:lvl w:ilvl="0" w:tplc="14090017">
      <w:start w:val="1"/>
      <w:numFmt w:val="lowerLetter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4F0291"/>
    <w:multiLevelType w:val="hybridMultilevel"/>
    <w:tmpl w:val="3802FD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E45EF2"/>
    <w:multiLevelType w:val="hybridMultilevel"/>
    <w:tmpl w:val="C366C88E"/>
    <w:lvl w:ilvl="0" w:tplc="44BEB6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4C3FCA"/>
    <w:multiLevelType w:val="hybridMultilevel"/>
    <w:tmpl w:val="FECEE2DC"/>
    <w:lvl w:ilvl="0" w:tplc="1409000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074D1A"/>
    <w:multiLevelType w:val="hybridMultilevel"/>
    <w:tmpl w:val="271A5F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9117AE"/>
    <w:multiLevelType w:val="hybridMultilevel"/>
    <w:tmpl w:val="2A380F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7A10BB"/>
    <w:multiLevelType w:val="hybridMultilevel"/>
    <w:tmpl w:val="522EFF4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0806C6"/>
    <w:multiLevelType w:val="hybridMultilevel"/>
    <w:tmpl w:val="3078D0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0456F6"/>
    <w:multiLevelType w:val="hybridMultilevel"/>
    <w:tmpl w:val="C9AEB3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474666"/>
    <w:multiLevelType w:val="hybridMultilevel"/>
    <w:tmpl w:val="6B840CCA"/>
    <w:lvl w:ilvl="0" w:tplc="1409000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93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7913" w:hanging="360"/>
      </w:pPr>
      <w:rPr>
        <w:rFonts w:ascii="Wingdings" w:hAnsi="Wingdings" w:hint="default"/>
      </w:rPr>
    </w:lvl>
  </w:abstractNum>
  <w:abstractNum w:abstractNumId="16">
    <w:nsid w:val="718A1487"/>
    <w:multiLevelType w:val="hybridMultilevel"/>
    <w:tmpl w:val="C18EDE62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40C3AF6"/>
    <w:multiLevelType w:val="hybridMultilevel"/>
    <w:tmpl w:val="639A74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0F6E5F"/>
    <w:multiLevelType w:val="hybridMultilevel"/>
    <w:tmpl w:val="FA5C4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8057C4"/>
    <w:multiLevelType w:val="hybridMultilevel"/>
    <w:tmpl w:val="F22E77E2"/>
    <w:lvl w:ilvl="0" w:tplc="632045BE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789" w:hanging="360"/>
      </w:pPr>
    </w:lvl>
    <w:lvl w:ilvl="2" w:tplc="1409001B" w:tentative="1">
      <w:start w:val="1"/>
      <w:numFmt w:val="lowerRoman"/>
      <w:lvlText w:val="%3."/>
      <w:lvlJc w:val="right"/>
      <w:pPr>
        <w:ind w:left="2509" w:hanging="180"/>
      </w:pPr>
    </w:lvl>
    <w:lvl w:ilvl="3" w:tplc="1409000F" w:tentative="1">
      <w:start w:val="1"/>
      <w:numFmt w:val="decimal"/>
      <w:lvlText w:val="%4."/>
      <w:lvlJc w:val="left"/>
      <w:pPr>
        <w:ind w:left="3229" w:hanging="360"/>
      </w:pPr>
    </w:lvl>
    <w:lvl w:ilvl="4" w:tplc="14090019" w:tentative="1">
      <w:start w:val="1"/>
      <w:numFmt w:val="lowerLetter"/>
      <w:lvlText w:val="%5."/>
      <w:lvlJc w:val="left"/>
      <w:pPr>
        <w:ind w:left="3949" w:hanging="360"/>
      </w:pPr>
    </w:lvl>
    <w:lvl w:ilvl="5" w:tplc="1409001B" w:tentative="1">
      <w:start w:val="1"/>
      <w:numFmt w:val="lowerRoman"/>
      <w:lvlText w:val="%6."/>
      <w:lvlJc w:val="right"/>
      <w:pPr>
        <w:ind w:left="4669" w:hanging="180"/>
      </w:pPr>
    </w:lvl>
    <w:lvl w:ilvl="6" w:tplc="1409000F" w:tentative="1">
      <w:start w:val="1"/>
      <w:numFmt w:val="decimal"/>
      <w:lvlText w:val="%7."/>
      <w:lvlJc w:val="left"/>
      <w:pPr>
        <w:ind w:left="5389" w:hanging="360"/>
      </w:pPr>
    </w:lvl>
    <w:lvl w:ilvl="7" w:tplc="14090019" w:tentative="1">
      <w:start w:val="1"/>
      <w:numFmt w:val="lowerLetter"/>
      <w:lvlText w:val="%8."/>
      <w:lvlJc w:val="left"/>
      <w:pPr>
        <w:ind w:left="6109" w:hanging="360"/>
      </w:pPr>
    </w:lvl>
    <w:lvl w:ilvl="8" w:tplc="1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8BD4F15"/>
    <w:multiLevelType w:val="hybridMultilevel"/>
    <w:tmpl w:val="370409EA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B8315F1"/>
    <w:multiLevelType w:val="hybridMultilevel"/>
    <w:tmpl w:val="F0F0CA4E"/>
    <w:lvl w:ilvl="0" w:tplc="14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1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3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53" w:hanging="360"/>
      </w:pPr>
      <w:rPr>
        <w:rFonts w:ascii="Wingdings" w:hAnsi="Wingdings" w:hint="default"/>
      </w:rPr>
    </w:lvl>
  </w:abstractNum>
  <w:abstractNum w:abstractNumId="22">
    <w:nsid w:val="7BDA2922"/>
    <w:multiLevelType w:val="hybridMultilevel"/>
    <w:tmpl w:val="531847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15"/>
  </w:num>
  <w:num w:numId="5">
    <w:abstractNumId w:val="0"/>
  </w:num>
  <w:num w:numId="6">
    <w:abstractNumId w:val="6"/>
  </w:num>
  <w:num w:numId="7">
    <w:abstractNumId w:val="5"/>
  </w:num>
  <w:num w:numId="8">
    <w:abstractNumId w:val="21"/>
  </w:num>
  <w:num w:numId="9">
    <w:abstractNumId w:val="19"/>
  </w:num>
  <w:num w:numId="10">
    <w:abstractNumId w:val="20"/>
  </w:num>
  <w:num w:numId="11">
    <w:abstractNumId w:val="16"/>
  </w:num>
  <w:num w:numId="12">
    <w:abstractNumId w:val="12"/>
  </w:num>
  <w:num w:numId="13">
    <w:abstractNumId w:val="9"/>
  </w:num>
  <w:num w:numId="14">
    <w:abstractNumId w:val="2"/>
  </w:num>
  <w:num w:numId="15">
    <w:abstractNumId w:val="22"/>
  </w:num>
  <w:num w:numId="16">
    <w:abstractNumId w:val="14"/>
  </w:num>
  <w:num w:numId="17">
    <w:abstractNumId w:val="13"/>
  </w:num>
  <w:num w:numId="18">
    <w:abstractNumId w:val="3"/>
  </w:num>
  <w:num w:numId="19">
    <w:abstractNumId w:val="7"/>
  </w:num>
  <w:num w:numId="20">
    <w:abstractNumId w:val="17"/>
  </w:num>
  <w:num w:numId="21">
    <w:abstractNumId w:val="10"/>
  </w:num>
  <w:num w:numId="22">
    <w:abstractNumId w:val="11"/>
  </w:num>
  <w:num w:numId="23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hael hammond">
    <w15:presenceInfo w15:providerId="Windows Live" w15:userId="ea11f9c27967d7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BE8"/>
    <w:rsid w:val="0000683E"/>
    <w:rsid w:val="00010BE8"/>
    <w:rsid w:val="000B0386"/>
    <w:rsid w:val="000B15F2"/>
    <w:rsid w:val="000D12C5"/>
    <w:rsid w:val="00102BBD"/>
    <w:rsid w:val="001056BA"/>
    <w:rsid w:val="0016192C"/>
    <w:rsid w:val="001A046D"/>
    <w:rsid w:val="001C02FE"/>
    <w:rsid w:val="001D1058"/>
    <w:rsid w:val="002004FC"/>
    <w:rsid w:val="0023037E"/>
    <w:rsid w:val="002376D2"/>
    <w:rsid w:val="00286122"/>
    <w:rsid w:val="002A2F8B"/>
    <w:rsid w:val="002B06FD"/>
    <w:rsid w:val="002B2E81"/>
    <w:rsid w:val="002E3AD0"/>
    <w:rsid w:val="00322760"/>
    <w:rsid w:val="00386E87"/>
    <w:rsid w:val="003A2B32"/>
    <w:rsid w:val="003F04EB"/>
    <w:rsid w:val="00403F77"/>
    <w:rsid w:val="00432FB5"/>
    <w:rsid w:val="004623E0"/>
    <w:rsid w:val="004D3072"/>
    <w:rsid w:val="004E7AF9"/>
    <w:rsid w:val="00502172"/>
    <w:rsid w:val="005313F2"/>
    <w:rsid w:val="005A4EA3"/>
    <w:rsid w:val="0062469D"/>
    <w:rsid w:val="00684B7C"/>
    <w:rsid w:val="00694100"/>
    <w:rsid w:val="006B3A22"/>
    <w:rsid w:val="006F6EA5"/>
    <w:rsid w:val="00734570"/>
    <w:rsid w:val="00750FEE"/>
    <w:rsid w:val="007819F6"/>
    <w:rsid w:val="00792085"/>
    <w:rsid w:val="007A5BE9"/>
    <w:rsid w:val="007F087F"/>
    <w:rsid w:val="00810B9B"/>
    <w:rsid w:val="008169FF"/>
    <w:rsid w:val="00862DA1"/>
    <w:rsid w:val="008641D7"/>
    <w:rsid w:val="00866259"/>
    <w:rsid w:val="008B1A37"/>
    <w:rsid w:val="008F750E"/>
    <w:rsid w:val="00900710"/>
    <w:rsid w:val="00961D2A"/>
    <w:rsid w:val="009B7CC8"/>
    <w:rsid w:val="00A10DB7"/>
    <w:rsid w:val="00A15465"/>
    <w:rsid w:val="00A16386"/>
    <w:rsid w:val="00A27392"/>
    <w:rsid w:val="00A3221C"/>
    <w:rsid w:val="00A40916"/>
    <w:rsid w:val="00A807B4"/>
    <w:rsid w:val="00AB5B96"/>
    <w:rsid w:val="00AE6ABB"/>
    <w:rsid w:val="00B34D98"/>
    <w:rsid w:val="00B5136C"/>
    <w:rsid w:val="00BD6A56"/>
    <w:rsid w:val="00C379F6"/>
    <w:rsid w:val="00C40ACA"/>
    <w:rsid w:val="00C443BB"/>
    <w:rsid w:val="00CA046E"/>
    <w:rsid w:val="00CE57E1"/>
    <w:rsid w:val="00D30108"/>
    <w:rsid w:val="00D579B1"/>
    <w:rsid w:val="00E5539B"/>
    <w:rsid w:val="00E8363D"/>
    <w:rsid w:val="00EB4F73"/>
    <w:rsid w:val="00EC5EA0"/>
    <w:rsid w:val="00F55952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D7CA1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7E1"/>
    <w:pPr>
      <w:spacing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683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/>
      <w:outlineLvl w:val="0"/>
    </w:pPr>
    <w:rPr>
      <w:rFonts w:eastAsia="Times New Roman"/>
      <w:b/>
      <w:bCs/>
      <w:caps/>
      <w:color w:val="FFFFFF"/>
      <w:spacing w:val="15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3A22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2C5"/>
  </w:style>
  <w:style w:type="paragraph" w:styleId="Footer">
    <w:name w:val="footer"/>
    <w:basedOn w:val="Normal"/>
    <w:link w:val="FooterChar"/>
    <w:uiPriority w:val="99"/>
    <w:unhideWhenUsed/>
    <w:rsid w:val="000D1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2C5"/>
  </w:style>
  <w:style w:type="paragraph" w:styleId="BalloonText">
    <w:name w:val="Balloon Text"/>
    <w:basedOn w:val="Normal"/>
    <w:link w:val="BalloonTextChar"/>
    <w:uiPriority w:val="99"/>
    <w:semiHidden/>
    <w:unhideWhenUsed/>
    <w:rsid w:val="000D1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2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0683E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eastAsia="en-NZ"/>
    </w:rPr>
  </w:style>
  <w:style w:type="character" w:styleId="Hyperlink">
    <w:name w:val="Hyperlink"/>
    <w:basedOn w:val="DefaultParagraphFont"/>
    <w:uiPriority w:val="99"/>
    <w:unhideWhenUsed/>
    <w:rsid w:val="00792085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B3A2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70B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3A22"/>
    <w:rPr>
      <w:rFonts w:eastAsiaTheme="majorEastAsia" w:cstheme="majorBidi"/>
      <w:color w:val="0070BA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3A22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B3A22"/>
    <w:rPr>
      <w:rFonts w:eastAsiaTheme="majorEastAsia" w:cstheme="majorBidi"/>
      <w:i/>
      <w:iCs/>
      <w:color w:val="000000" w:themeColor="text1"/>
      <w:spacing w:val="15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B3A22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ListParagraph">
    <w:name w:val="List Paragraph"/>
    <w:aliases w:val="Recommendation,standard lewis,List Paragraph1"/>
    <w:basedOn w:val="Normal"/>
    <w:uiPriority w:val="34"/>
    <w:qFormat/>
    <w:rsid w:val="00CE57E1"/>
    <w:pPr>
      <w:ind w:left="720"/>
    </w:pPr>
    <w:rPr>
      <w:rFonts w:ascii="Times New Roman" w:hAnsi="Times New Roman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CE5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57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57E1"/>
    <w:rPr>
      <w:rFonts w:ascii="Calibri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2376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7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710"/>
    <w:rPr>
      <w:rFonts w:ascii="Calibri" w:hAnsi="Calibri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03F7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03F77"/>
    <w:pPr>
      <w:spacing w:before="120"/>
      <w:ind w:left="220"/>
    </w:pPr>
    <w:rPr>
      <w:rFonts w:asciiTheme="minorHAnsi" w:hAnsiTheme="minorHAns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03F77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03F77"/>
    <w:pPr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03F77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03F77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03F77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3F77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03F77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03F77"/>
    <w:pPr>
      <w:ind w:left="176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7E1"/>
    <w:pPr>
      <w:spacing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683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/>
      <w:outlineLvl w:val="0"/>
    </w:pPr>
    <w:rPr>
      <w:rFonts w:eastAsia="Times New Roman"/>
      <w:b/>
      <w:bCs/>
      <w:caps/>
      <w:color w:val="FFFFFF"/>
      <w:spacing w:val="15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3A22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2C5"/>
  </w:style>
  <w:style w:type="paragraph" w:styleId="Footer">
    <w:name w:val="footer"/>
    <w:basedOn w:val="Normal"/>
    <w:link w:val="FooterChar"/>
    <w:uiPriority w:val="99"/>
    <w:unhideWhenUsed/>
    <w:rsid w:val="000D1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2C5"/>
  </w:style>
  <w:style w:type="paragraph" w:styleId="BalloonText">
    <w:name w:val="Balloon Text"/>
    <w:basedOn w:val="Normal"/>
    <w:link w:val="BalloonTextChar"/>
    <w:uiPriority w:val="99"/>
    <w:semiHidden/>
    <w:unhideWhenUsed/>
    <w:rsid w:val="000D1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2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0683E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eastAsia="en-NZ"/>
    </w:rPr>
  </w:style>
  <w:style w:type="character" w:styleId="Hyperlink">
    <w:name w:val="Hyperlink"/>
    <w:basedOn w:val="DefaultParagraphFont"/>
    <w:uiPriority w:val="99"/>
    <w:unhideWhenUsed/>
    <w:rsid w:val="00792085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B3A2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70B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3A22"/>
    <w:rPr>
      <w:rFonts w:eastAsiaTheme="majorEastAsia" w:cstheme="majorBidi"/>
      <w:color w:val="0070BA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3A22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B3A22"/>
    <w:rPr>
      <w:rFonts w:eastAsiaTheme="majorEastAsia" w:cstheme="majorBidi"/>
      <w:i/>
      <w:iCs/>
      <w:color w:val="000000" w:themeColor="text1"/>
      <w:spacing w:val="15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B3A22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ListParagraph">
    <w:name w:val="List Paragraph"/>
    <w:aliases w:val="Recommendation,standard lewis,List Paragraph1"/>
    <w:basedOn w:val="Normal"/>
    <w:uiPriority w:val="34"/>
    <w:qFormat/>
    <w:rsid w:val="00CE57E1"/>
    <w:pPr>
      <w:ind w:left="720"/>
    </w:pPr>
    <w:rPr>
      <w:rFonts w:ascii="Times New Roman" w:hAnsi="Times New Roman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CE5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57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57E1"/>
    <w:rPr>
      <w:rFonts w:ascii="Calibri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2376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7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710"/>
    <w:rPr>
      <w:rFonts w:ascii="Calibri" w:hAnsi="Calibri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03F7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03F77"/>
    <w:pPr>
      <w:spacing w:before="120"/>
      <w:ind w:left="220"/>
    </w:pPr>
    <w:rPr>
      <w:rFonts w:asciiTheme="minorHAnsi" w:hAnsiTheme="minorHAns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03F77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03F77"/>
    <w:pPr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03F77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03F77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03F77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3F77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03F77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03F77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hyperlink" Target="mailto:audit@safetyinpractice.co.nz" TargetMode="External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yperlink" Target="mailto:audit@safetyinpractice.co.nz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7.jpg"/><Relationship Id="rId7" Type="http://schemas.openxmlformats.org/officeDocument/2006/relationships/image" Target="media/image13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12.png"/><Relationship Id="rId5" Type="http://schemas.openxmlformats.org/officeDocument/2006/relationships/image" Target="media/image9.jpg"/><Relationship Id="rId10" Type="http://schemas.openxmlformats.org/officeDocument/2006/relationships/image" Target="media/image16.jpeg"/><Relationship Id="rId4" Type="http://schemas.openxmlformats.org/officeDocument/2006/relationships/image" Target="media/image8.png"/><Relationship Id="rId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8C67AD-1E56-4C03-B1BA-87A01141E79A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0AA35558-073B-4667-A3E9-D7B6ECA2CA9A}">
      <dgm:prSet phldrT="[Text]" custT="1"/>
      <dgm:spPr/>
      <dgm:t>
        <a:bodyPr/>
        <a:lstStyle/>
        <a:p>
          <a:r>
            <a:rPr lang="en-NZ" sz="1100" b="1"/>
            <a:t>1.1 Certificate of programme completion</a:t>
          </a:r>
        </a:p>
      </dgm:t>
    </dgm:pt>
    <dgm:pt modelId="{0AA1F091-721D-4C8F-92E6-14DB944BC25D}" type="parTrans" cxnId="{6D2B2D09-7676-404E-A61A-8296459C3E5E}">
      <dgm:prSet/>
      <dgm:spPr/>
      <dgm:t>
        <a:bodyPr/>
        <a:lstStyle/>
        <a:p>
          <a:endParaRPr lang="en-NZ"/>
        </a:p>
      </dgm:t>
    </dgm:pt>
    <dgm:pt modelId="{14A96169-0B0E-4E24-A6B5-A096B16F6307}" type="sibTrans" cxnId="{6D2B2D09-7676-404E-A61A-8296459C3E5E}">
      <dgm:prSet/>
      <dgm:spPr/>
      <dgm:t>
        <a:bodyPr/>
        <a:lstStyle/>
        <a:p>
          <a:endParaRPr lang="en-NZ"/>
        </a:p>
      </dgm:t>
    </dgm:pt>
    <dgm:pt modelId="{81961F26-3A2A-4880-A110-4FDAA6C5BAE2}">
      <dgm:prSet phldrT="[Text]" custT="1"/>
      <dgm:spPr/>
      <dgm:t>
        <a:bodyPr/>
        <a:lstStyle/>
        <a:p>
          <a:r>
            <a:rPr lang="en-NZ" sz="1100"/>
            <a:t>As a result of completing the Safety in Practice three-year curriculum, you will receive certification of programme completion. </a:t>
          </a:r>
        </a:p>
      </dgm:t>
    </dgm:pt>
    <dgm:pt modelId="{ABE18FC4-28C3-400D-A40B-567950F19409}" type="parTrans" cxnId="{5A2A182E-4EDD-4C67-BC4A-5A93BF203BC5}">
      <dgm:prSet/>
      <dgm:spPr/>
      <dgm:t>
        <a:bodyPr/>
        <a:lstStyle/>
        <a:p>
          <a:endParaRPr lang="en-NZ"/>
        </a:p>
      </dgm:t>
    </dgm:pt>
    <dgm:pt modelId="{5AC5607F-4D1F-4B92-BEC3-EBB68B5431BD}" type="sibTrans" cxnId="{5A2A182E-4EDD-4C67-BC4A-5A93BF203BC5}">
      <dgm:prSet/>
      <dgm:spPr/>
      <dgm:t>
        <a:bodyPr/>
        <a:lstStyle/>
        <a:p>
          <a:endParaRPr lang="en-NZ"/>
        </a:p>
      </dgm:t>
    </dgm:pt>
    <dgm:pt modelId="{E42C2D74-00B7-4A21-9479-A60FB13DF784}">
      <dgm:prSet phldrT="[Text]" custT="1"/>
      <dgm:spPr/>
      <dgm:t>
        <a:bodyPr/>
        <a:lstStyle/>
        <a:p>
          <a:r>
            <a:rPr lang="en-NZ" sz="1100" b="1"/>
            <a:t>1.2 Certificate of on-going participation</a:t>
          </a:r>
        </a:p>
      </dgm:t>
    </dgm:pt>
    <dgm:pt modelId="{192C211E-1F4B-4988-B112-89325227E68D}" type="parTrans" cxnId="{3A9570E8-4B31-410B-AD6A-F8331B79214F}">
      <dgm:prSet/>
      <dgm:spPr/>
      <dgm:t>
        <a:bodyPr/>
        <a:lstStyle/>
        <a:p>
          <a:endParaRPr lang="en-NZ"/>
        </a:p>
      </dgm:t>
    </dgm:pt>
    <dgm:pt modelId="{330DFC56-CA1D-4823-8A0E-3BE255D9208D}" type="sibTrans" cxnId="{3A9570E8-4B31-410B-AD6A-F8331B79214F}">
      <dgm:prSet/>
      <dgm:spPr/>
      <dgm:t>
        <a:bodyPr/>
        <a:lstStyle/>
        <a:p>
          <a:endParaRPr lang="en-NZ"/>
        </a:p>
      </dgm:t>
    </dgm:pt>
    <dgm:pt modelId="{7A92CBEB-C982-41A0-9AD0-A5EB1C9818EF}">
      <dgm:prSet phldrT="[Text]" custT="1"/>
      <dgm:spPr/>
      <dgm:t>
        <a:bodyPr/>
        <a:lstStyle/>
        <a:p>
          <a:r>
            <a:rPr lang="en-NZ" sz="1100"/>
            <a:t>You will receive an e-certificate of on-going participation if you meet the requirements detailed in 3.1 below. This must be completed annually.  </a:t>
          </a:r>
        </a:p>
      </dgm:t>
    </dgm:pt>
    <dgm:pt modelId="{8E3195F2-F34A-4825-A584-B6FFA38DF54D}" type="parTrans" cxnId="{6FF09390-BDDF-4E3C-ADA3-6C7008F06244}">
      <dgm:prSet/>
      <dgm:spPr/>
      <dgm:t>
        <a:bodyPr/>
        <a:lstStyle/>
        <a:p>
          <a:endParaRPr lang="en-NZ"/>
        </a:p>
      </dgm:t>
    </dgm:pt>
    <dgm:pt modelId="{79B3C315-941A-4A58-B141-BE08F76E9D6E}" type="sibTrans" cxnId="{6FF09390-BDDF-4E3C-ADA3-6C7008F06244}">
      <dgm:prSet/>
      <dgm:spPr/>
      <dgm:t>
        <a:bodyPr/>
        <a:lstStyle/>
        <a:p>
          <a:endParaRPr lang="en-NZ"/>
        </a:p>
      </dgm:t>
    </dgm:pt>
    <dgm:pt modelId="{39BE1B75-3310-45FE-83FC-03924E32D386}">
      <dgm:prSet phldrT="[Text]" custT="1"/>
      <dgm:spPr/>
      <dgm:t>
        <a:bodyPr/>
        <a:lstStyle/>
        <a:p>
          <a:r>
            <a:rPr lang="en-NZ" sz="1100" b="1"/>
            <a:t>1.3 Certificate of  additional module completion</a:t>
          </a:r>
        </a:p>
      </dgm:t>
    </dgm:pt>
    <dgm:pt modelId="{359B791C-2650-4514-99D7-3FDBE31981E6}" type="parTrans" cxnId="{1D94A66C-40EC-4219-A53B-D95C2D0832F7}">
      <dgm:prSet/>
      <dgm:spPr/>
      <dgm:t>
        <a:bodyPr/>
        <a:lstStyle/>
        <a:p>
          <a:endParaRPr lang="en-NZ"/>
        </a:p>
      </dgm:t>
    </dgm:pt>
    <dgm:pt modelId="{66188848-6752-4585-89FF-FA499D249CD5}" type="sibTrans" cxnId="{1D94A66C-40EC-4219-A53B-D95C2D0832F7}">
      <dgm:prSet/>
      <dgm:spPr/>
      <dgm:t>
        <a:bodyPr/>
        <a:lstStyle/>
        <a:p>
          <a:endParaRPr lang="en-NZ"/>
        </a:p>
      </dgm:t>
    </dgm:pt>
    <dgm:pt modelId="{59C5CF4F-CB69-4AEF-9B7B-5E7D763B998D}">
      <dgm:prSet phldrT="[Text]" custT="1"/>
      <dgm:spPr/>
      <dgm:t>
        <a:bodyPr/>
        <a:lstStyle/>
        <a:p>
          <a:r>
            <a:rPr lang="en-NZ" sz="1100"/>
            <a:t>You will receive an e-certificate of completion for under taking a module you did not previously complete during the programme. You must meet the requirements as detailed in 3.2 below. </a:t>
          </a:r>
        </a:p>
      </dgm:t>
    </dgm:pt>
    <dgm:pt modelId="{EA97AECF-064A-49BF-9D53-E57185E97546}" type="parTrans" cxnId="{ED05BC51-944E-46DB-949C-5E40B95ABE8C}">
      <dgm:prSet/>
      <dgm:spPr/>
      <dgm:t>
        <a:bodyPr/>
        <a:lstStyle/>
        <a:p>
          <a:endParaRPr lang="en-NZ"/>
        </a:p>
      </dgm:t>
    </dgm:pt>
    <dgm:pt modelId="{E394F2B5-D0B0-4114-A8EC-98DC9239AF20}" type="sibTrans" cxnId="{ED05BC51-944E-46DB-949C-5E40B95ABE8C}">
      <dgm:prSet/>
      <dgm:spPr/>
      <dgm:t>
        <a:bodyPr/>
        <a:lstStyle/>
        <a:p>
          <a:endParaRPr lang="en-NZ"/>
        </a:p>
      </dgm:t>
    </dgm:pt>
    <dgm:pt modelId="{67B5E3CE-1B12-4A84-89EC-CC1D610D16CA}" type="pres">
      <dgm:prSet presAssocID="{B18C67AD-1E56-4C03-B1BA-87A01141E79A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en-NZ"/>
        </a:p>
      </dgm:t>
    </dgm:pt>
    <dgm:pt modelId="{33D8A2B4-E9D9-48B2-8A49-DF23B8B4A7A5}" type="pres">
      <dgm:prSet presAssocID="{0AA35558-073B-4667-A3E9-D7B6ECA2CA9A}" presName="parentText1" presStyleLbl="node1" presStyleIdx="0" presStyleCnt="3" custLinFactNeighborX="-290" custLinFactNeighborY="-38109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en-NZ"/>
        </a:p>
      </dgm:t>
    </dgm:pt>
    <dgm:pt modelId="{03803D9D-CC83-47B3-A676-A097FDEABE2C}" type="pres">
      <dgm:prSet presAssocID="{0AA35558-073B-4667-A3E9-D7B6ECA2CA9A}" presName="childText1" presStyleLbl="solidAlignAcc1" presStyleIdx="0" presStyleCnt="3" custScaleY="51657" custLinFactNeighborY="-4278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NZ"/>
        </a:p>
      </dgm:t>
    </dgm:pt>
    <dgm:pt modelId="{D7609872-1CE3-4FE5-8694-E24487B7BE3D}" type="pres">
      <dgm:prSet presAssocID="{E42C2D74-00B7-4A21-9479-A60FB13DF784}" presName="parentText2" presStyleLbl="node1" presStyleIdx="1" presStyleCnt="3" custLinFactNeighborY="-27100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en-NZ"/>
        </a:p>
      </dgm:t>
    </dgm:pt>
    <dgm:pt modelId="{C1E858F2-8932-475B-A61C-0DD7DFD2ADD5}" type="pres">
      <dgm:prSet presAssocID="{E42C2D74-00B7-4A21-9479-A60FB13DF784}" presName="childText2" presStyleLbl="solidAlignAcc1" presStyleIdx="1" presStyleCnt="3" custScaleY="51957" custLinFactNeighborY="-3828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NZ"/>
        </a:p>
      </dgm:t>
    </dgm:pt>
    <dgm:pt modelId="{F1720275-613D-4501-9A57-7AB352CF5C01}" type="pres">
      <dgm:prSet presAssocID="{39BE1B75-3310-45FE-83FC-03924E32D386}" presName="parentText3" presStyleLbl="node1" presStyleIdx="2" presStyleCnt="3" custLinFactNeighborY="-18428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en-NZ"/>
        </a:p>
      </dgm:t>
    </dgm:pt>
    <dgm:pt modelId="{D5F34312-FC0B-4D8E-96AF-9D8218C0743E}" type="pres">
      <dgm:prSet presAssocID="{39BE1B75-3310-45FE-83FC-03924E32D386}" presName="childText3" presStyleLbl="solidAlignAcc1" presStyleIdx="2" presStyleCnt="3" custScaleY="65624" custLinFactNeighborY="-268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NZ"/>
        </a:p>
      </dgm:t>
    </dgm:pt>
  </dgm:ptLst>
  <dgm:cxnLst>
    <dgm:cxn modelId="{82EF8A14-7469-4C52-9AC4-A8AC51DE5033}" type="presOf" srcId="{E42C2D74-00B7-4A21-9479-A60FB13DF784}" destId="{D7609872-1CE3-4FE5-8694-E24487B7BE3D}" srcOrd="0" destOrd="0" presId="urn:microsoft.com/office/officeart/2009/3/layout/IncreasingArrowsProcess"/>
    <dgm:cxn modelId="{5A2A182E-4EDD-4C67-BC4A-5A93BF203BC5}" srcId="{0AA35558-073B-4667-A3E9-D7B6ECA2CA9A}" destId="{81961F26-3A2A-4880-A110-4FDAA6C5BAE2}" srcOrd="0" destOrd="0" parTransId="{ABE18FC4-28C3-400D-A40B-567950F19409}" sibTransId="{5AC5607F-4D1F-4B92-BEC3-EBB68B5431BD}"/>
    <dgm:cxn modelId="{D1AD94FA-7848-4D47-8A81-4ADAFE6B417D}" type="presOf" srcId="{81961F26-3A2A-4880-A110-4FDAA6C5BAE2}" destId="{03803D9D-CC83-47B3-A676-A097FDEABE2C}" srcOrd="0" destOrd="0" presId="urn:microsoft.com/office/officeart/2009/3/layout/IncreasingArrowsProcess"/>
    <dgm:cxn modelId="{1D94A66C-40EC-4219-A53B-D95C2D0832F7}" srcId="{B18C67AD-1E56-4C03-B1BA-87A01141E79A}" destId="{39BE1B75-3310-45FE-83FC-03924E32D386}" srcOrd="2" destOrd="0" parTransId="{359B791C-2650-4514-99D7-3FDBE31981E6}" sibTransId="{66188848-6752-4585-89FF-FA499D249CD5}"/>
    <dgm:cxn modelId="{6FF09390-BDDF-4E3C-ADA3-6C7008F06244}" srcId="{E42C2D74-00B7-4A21-9479-A60FB13DF784}" destId="{7A92CBEB-C982-41A0-9AD0-A5EB1C9818EF}" srcOrd="0" destOrd="0" parTransId="{8E3195F2-F34A-4825-A584-B6FFA38DF54D}" sibTransId="{79B3C315-941A-4A58-B141-BE08F76E9D6E}"/>
    <dgm:cxn modelId="{1E893413-2850-4687-83D4-2E355F519429}" type="presOf" srcId="{59C5CF4F-CB69-4AEF-9B7B-5E7D763B998D}" destId="{D5F34312-FC0B-4D8E-96AF-9D8218C0743E}" srcOrd="0" destOrd="0" presId="urn:microsoft.com/office/officeart/2009/3/layout/IncreasingArrowsProcess"/>
    <dgm:cxn modelId="{3A9570E8-4B31-410B-AD6A-F8331B79214F}" srcId="{B18C67AD-1E56-4C03-B1BA-87A01141E79A}" destId="{E42C2D74-00B7-4A21-9479-A60FB13DF784}" srcOrd="1" destOrd="0" parTransId="{192C211E-1F4B-4988-B112-89325227E68D}" sibTransId="{330DFC56-CA1D-4823-8A0E-3BE255D9208D}"/>
    <dgm:cxn modelId="{1E3709E6-E260-4EB6-BD89-C3401672DF9D}" type="presOf" srcId="{7A92CBEB-C982-41A0-9AD0-A5EB1C9818EF}" destId="{C1E858F2-8932-475B-A61C-0DD7DFD2ADD5}" srcOrd="0" destOrd="0" presId="urn:microsoft.com/office/officeart/2009/3/layout/IncreasingArrowsProcess"/>
    <dgm:cxn modelId="{ED05BC51-944E-46DB-949C-5E40B95ABE8C}" srcId="{39BE1B75-3310-45FE-83FC-03924E32D386}" destId="{59C5CF4F-CB69-4AEF-9B7B-5E7D763B998D}" srcOrd="0" destOrd="0" parTransId="{EA97AECF-064A-49BF-9D53-E57185E97546}" sibTransId="{E394F2B5-D0B0-4114-A8EC-98DC9239AF20}"/>
    <dgm:cxn modelId="{06010FC0-5497-4401-ACD3-258CA15058A6}" type="presOf" srcId="{39BE1B75-3310-45FE-83FC-03924E32D386}" destId="{F1720275-613D-4501-9A57-7AB352CF5C01}" srcOrd="0" destOrd="0" presId="urn:microsoft.com/office/officeart/2009/3/layout/IncreasingArrowsProcess"/>
    <dgm:cxn modelId="{6D2B2D09-7676-404E-A61A-8296459C3E5E}" srcId="{B18C67AD-1E56-4C03-B1BA-87A01141E79A}" destId="{0AA35558-073B-4667-A3E9-D7B6ECA2CA9A}" srcOrd="0" destOrd="0" parTransId="{0AA1F091-721D-4C8F-92E6-14DB944BC25D}" sibTransId="{14A96169-0B0E-4E24-A6B5-A096B16F6307}"/>
    <dgm:cxn modelId="{D7CCAF06-62CF-41DC-9B96-70D3C951F5A8}" type="presOf" srcId="{B18C67AD-1E56-4C03-B1BA-87A01141E79A}" destId="{67B5E3CE-1B12-4A84-89EC-CC1D610D16CA}" srcOrd="0" destOrd="0" presId="urn:microsoft.com/office/officeart/2009/3/layout/IncreasingArrowsProcess"/>
    <dgm:cxn modelId="{C6B4F9C8-9E31-4779-A808-BBA73440DB1B}" type="presOf" srcId="{0AA35558-073B-4667-A3E9-D7B6ECA2CA9A}" destId="{33D8A2B4-E9D9-48B2-8A49-DF23B8B4A7A5}" srcOrd="0" destOrd="0" presId="urn:microsoft.com/office/officeart/2009/3/layout/IncreasingArrowsProcess"/>
    <dgm:cxn modelId="{3CDF0E54-A7DA-4CFF-A04C-C81443DFEF69}" type="presParOf" srcId="{67B5E3CE-1B12-4A84-89EC-CC1D610D16CA}" destId="{33D8A2B4-E9D9-48B2-8A49-DF23B8B4A7A5}" srcOrd="0" destOrd="0" presId="urn:microsoft.com/office/officeart/2009/3/layout/IncreasingArrowsProcess"/>
    <dgm:cxn modelId="{10FF9129-437A-4DAF-B2C7-F4BF327F201A}" type="presParOf" srcId="{67B5E3CE-1B12-4A84-89EC-CC1D610D16CA}" destId="{03803D9D-CC83-47B3-A676-A097FDEABE2C}" srcOrd="1" destOrd="0" presId="urn:microsoft.com/office/officeart/2009/3/layout/IncreasingArrowsProcess"/>
    <dgm:cxn modelId="{0B7FA969-222E-4C0B-B775-A0EC531FBF42}" type="presParOf" srcId="{67B5E3CE-1B12-4A84-89EC-CC1D610D16CA}" destId="{D7609872-1CE3-4FE5-8694-E24487B7BE3D}" srcOrd="2" destOrd="0" presId="urn:microsoft.com/office/officeart/2009/3/layout/IncreasingArrowsProcess"/>
    <dgm:cxn modelId="{48DB185A-31D4-49A9-9AED-F9392F5CE48D}" type="presParOf" srcId="{67B5E3CE-1B12-4A84-89EC-CC1D610D16CA}" destId="{C1E858F2-8932-475B-A61C-0DD7DFD2ADD5}" srcOrd="3" destOrd="0" presId="urn:microsoft.com/office/officeart/2009/3/layout/IncreasingArrowsProcess"/>
    <dgm:cxn modelId="{BD86D9E2-B4A3-40B3-A430-DE3B1649F68A}" type="presParOf" srcId="{67B5E3CE-1B12-4A84-89EC-CC1D610D16CA}" destId="{F1720275-613D-4501-9A57-7AB352CF5C01}" srcOrd="4" destOrd="0" presId="urn:microsoft.com/office/officeart/2009/3/layout/IncreasingArrowsProcess"/>
    <dgm:cxn modelId="{2E77ACE9-8125-4906-AA7B-5141B8311579}" type="presParOf" srcId="{67B5E3CE-1B12-4A84-89EC-CC1D610D16CA}" destId="{D5F34312-FC0B-4D8E-96AF-9D8218C0743E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D8A2B4-E9D9-48B2-8A49-DF23B8B4A7A5}">
      <dsp:nvSpPr>
        <dsp:cNvPr id="0" name=""/>
        <dsp:cNvSpPr/>
      </dsp:nvSpPr>
      <dsp:spPr>
        <a:xfrm>
          <a:off x="0" y="151228"/>
          <a:ext cx="6160786" cy="897245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42438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100" b="1" kern="1200"/>
            <a:t>1.1 Certificate of programme completion</a:t>
          </a:r>
        </a:p>
      </dsp:txBody>
      <dsp:txXfrm>
        <a:off x="0" y="375539"/>
        <a:ext cx="5936475" cy="448623"/>
      </dsp:txXfrm>
    </dsp:sp>
    <dsp:sp modelId="{03803D9D-CC83-47B3-A676-A097FDEABE2C}">
      <dsp:nvSpPr>
        <dsp:cNvPr id="0" name=""/>
        <dsp:cNvSpPr/>
      </dsp:nvSpPr>
      <dsp:spPr>
        <a:xfrm>
          <a:off x="17866" y="863292"/>
          <a:ext cx="1897522" cy="892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100" kern="1200"/>
            <a:t>As a result of completing the Safety in Practice three-year curriculum, you will receive certification of programme completion. </a:t>
          </a:r>
        </a:p>
      </dsp:txBody>
      <dsp:txXfrm>
        <a:off x="17866" y="863292"/>
        <a:ext cx="1897522" cy="892852"/>
      </dsp:txXfrm>
    </dsp:sp>
    <dsp:sp modelId="{D7609872-1CE3-4FE5-8694-E24487B7BE3D}">
      <dsp:nvSpPr>
        <dsp:cNvPr id="0" name=""/>
        <dsp:cNvSpPr/>
      </dsp:nvSpPr>
      <dsp:spPr>
        <a:xfrm>
          <a:off x="1915388" y="549087"/>
          <a:ext cx="4263264" cy="897245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42438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100" b="1" kern="1200"/>
            <a:t>1.2 Certificate of on-going participation</a:t>
          </a:r>
        </a:p>
      </dsp:txBody>
      <dsp:txXfrm>
        <a:off x="1915388" y="773398"/>
        <a:ext cx="4038953" cy="448623"/>
      </dsp:txXfrm>
    </dsp:sp>
    <dsp:sp modelId="{C1E858F2-8932-475B-A61C-0DD7DFD2ADD5}">
      <dsp:nvSpPr>
        <dsp:cNvPr id="0" name=""/>
        <dsp:cNvSpPr/>
      </dsp:nvSpPr>
      <dsp:spPr>
        <a:xfrm>
          <a:off x="1915388" y="1237630"/>
          <a:ext cx="1897522" cy="89803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100" kern="1200"/>
            <a:t>You will receive an e-certificate of on-going participation if you meet the requirements detailed in 3.1 below. This must be completed annually.  </a:t>
          </a:r>
        </a:p>
      </dsp:txBody>
      <dsp:txXfrm>
        <a:off x="1915388" y="1237630"/>
        <a:ext cx="1897522" cy="898037"/>
      </dsp:txXfrm>
    </dsp:sp>
    <dsp:sp modelId="{F1720275-613D-4501-9A57-7AB352CF5C01}">
      <dsp:nvSpPr>
        <dsp:cNvPr id="0" name=""/>
        <dsp:cNvSpPr/>
      </dsp:nvSpPr>
      <dsp:spPr>
        <a:xfrm>
          <a:off x="3812910" y="925978"/>
          <a:ext cx="2365741" cy="897245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42438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100" b="1" kern="1200"/>
            <a:t>1.3 Certificate of  additional module completion</a:t>
          </a:r>
        </a:p>
      </dsp:txBody>
      <dsp:txXfrm>
        <a:off x="3812910" y="1150289"/>
        <a:ext cx="2141430" cy="448623"/>
      </dsp:txXfrm>
    </dsp:sp>
    <dsp:sp modelId="{D5F34312-FC0B-4D8E-96AF-9D8218C0743E}">
      <dsp:nvSpPr>
        <dsp:cNvPr id="0" name=""/>
        <dsp:cNvSpPr/>
      </dsp:nvSpPr>
      <dsp:spPr>
        <a:xfrm>
          <a:off x="3812910" y="1618893"/>
          <a:ext cx="1897522" cy="11176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100" kern="1200"/>
            <a:t>You will receive an e-certificate of completion for under taking a module you did not previously complete during the programme. You must meet the requirements as detailed in 3.2 below. </a:t>
          </a:r>
        </a:p>
      </dsp:txBody>
      <dsp:txXfrm>
        <a:off x="3812910" y="1618893"/>
        <a:ext cx="1897522" cy="11176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74AAFC-9DE8-4535-AEC6-EFDA8482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31BCE1FE.dotm</Template>
  <TotalTime>171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Eskildsen (WDHB)</dc:creator>
  <cp:lastModifiedBy>Michael Hammond (WDHB)</cp:lastModifiedBy>
  <cp:revision>12</cp:revision>
  <cp:lastPrinted>2019-06-19T01:25:00Z</cp:lastPrinted>
  <dcterms:created xsi:type="dcterms:W3CDTF">2019-06-18T22:56:00Z</dcterms:created>
  <dcterms:modified xsi:type="dcterms:W3CDTF">2019-06-19T04:33:00Z</dcterms:modified>
</cp:coreProperties>
</file>